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289B0" w14:textId="77777777" w:rsidR="005F4BFA" w:rsidRPr="00E85884" w:rsidRDefault="005F4BFA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10B46AA3" w14:textId="77777777" w:rsidR="002A3009" w:rsidRPr="00E85884" w:rsidRDefault="002A3009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1038D425" w14:textId="77777777" w:rsidR="0054313D" w:rsidRPr="00E85884" w:rsidRDefault="009E5A41" w:rsidP="002A3009">
      <w:pPr>
        <w:tabs>
          <w:tab w:val="left" w:pos="3828"/>
        </w:tabs>
        <w:outlineLvl w:val="0"/>
        <w:rPr>
          <w:rFonts w:ascii="Corbel" w:hAnsi="Corbel" w:cs="Arial"/>
          <w:b/>
          <w:color w:val="1A93D7"/>
          <w:sz w:val="32"/>
          <w:szCs w:val="32"/>
          <w14:numForm w14:val="lining"/>
        </w:rPr>
      </w:pPr>
      <w:r w:rsidRPr="00E85884">
        <w:rPr>
          <w:rFonts w:ascii="Corbel" w:hAnsi="Corbel" w:cs="Arial"/>
          <w:b/>
          <w:color w:val="1A93D7"/>
          <w:sz w:val="32"/>
          <w:szCs w:val="32"/>
          <w14:numForm w14:val="lining"/>
        </w:rPr>
        <w:t>Richtlinie</w:t>
      </w:r>
      <w:r w:rsidR="0054313D" w:rsidRPr="00E85884">
        <w:rPr>
          <w:rFonts w:ascii="Corbel" w:hAnsi="Corbel" w:cs="Arial"/>
          <w:b/>
          <w:color w:val="1A93D7"/>
          <w:sz w:val="32"/>
          <w:szCs w:val="32"/>
          <w14:numForm w14:val="lining"/>
        </w:rPr>
        <w:t xml:space="preserve">: </w:t>
      </w:r>
      <w:r w:rsidR="0054313D" w:rsidRPr="00E85884">
        <w:rPr>
          <w:rFonts w:ascii="Corbel" w:hAnsi="Corbel" w:cs="Arial"/>
          <w:b/>
          <w:i/>
          <w:color w:val="1A93D7"/>
          <w:sz w:val="32"/>
          <w:szCs w:val="32"/>
          <w14:numForm w14:val="lining"/>
        </w:rPr>
        <w:t>(Thema)</w:t>
      </w:r>
    </w:p>
    <w:p w14:paraId="6F2F538C" w14:textId="77777777" w:rsidR="0054313D" w:rsidRPr="00E85884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05A52656" w14:textId="77777777" w:rsidR="0054313D" w:rsidRPr="00E85884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2BBC6A1D" w14:textId="77777777" w:rsidR="0054313D" w:rsidRPr="00E85884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63FAF33" w14:textId="25A23AF9" w:rsidR="0054313D" w:rsidRPr="00E85884" w:rsidRDefault="009E5A41" w:rsidP="002A3009">
      <w:pPr>
        <w:tabs>
          <w:tab w:val="left" w:pos="3828"/>
        </w:tabs>
        <w:outlineLvl w:val="0"/>
        <w:rPr>
          <w:rFonts w:ascii="Corbel" w:hAnsi="Corbel" w:cs="Arial"/>
          <w:b/>
          <w:szCs w:val="20"/>
          <w14:numForm w14:val="lining"/>
        </w:rPr>
      </w:pPr>
      <w:r w:rsidRPr="00E85884">
        <w:rPr>
          <w:rFonts w:ascii="Corbel" w:hAnsi="Corbel" w:cs="Arial"/>
          <w:b/>
          <w:szCs w:val="20"/>
          <w14:numForm w14:val="lining"/>
        </w:rPr>
        <w:t>Richtlinie</w:t>
      </w:r>
      <w:r w:rsidR="0054313D" w:rsidRPr="00E85884">
        <w:rPr>
          <w:rFonts w:ascii="Corbel" w:hAnsi="Corbel" w:cs="Arial"/>
          <w:b/>
          <w:szCs w:val="20"/>
          <w14:numForm w14:val="lining"/>
        </w:rPr>
        <w:t xml:space="preserve"> Nr. </w:t>
      </w:r>
      <w:r w:rsidR="00A3196D" w:rsidRPr="00E85884">
        <w:rPr>
          <w:rFonts w:ascii="Corbel" w:hAnsi="Corbel" w:cs="Arial"/>
          <w:b/>
          <w:szCs w:val="20"/>
          <w14:numForm w14:val="lining"/>
        </w:rPr>
        <w:t>…..</w:t>
      </w:r>
      <w:r w:rsidR="0054313D" w:rsidRPr="00E85884">
        <w:rPr>
          <w:rFonts w:ascii="Corbel" w:hAnsi="Corbel" w:cs="Arial"/>
          <w:b/>
          <w:szCs w:val="20"/>
          <w14:numForm w14:val="lining"/>
        </w:rPr>
        <w:t>.</w:t>
      </w:r>
      <w:r w:rsidR="004E7134" w:rsidRPr="00E85884">
        <w:rPr>
          <w:rFonts w:ascii="Corbel" w:hAnsi="Corbel" w:cs="Arial"/>
          <w:b/>
          <w:szCs w:val="20"/>
          <w14:numForm w14:val="lining"/>
        </w:rPr>
        <w:t xml:space="preserve"> </w:t>
      </w:r>
      <w:r w:rsidR="0054313D" w:rsidRPr="00E85884">
        <w:rPr>
          <w:rFonts w:ascii="Corbel" w:hAnsi="Corbel" w:cs="Arial"/>
          <w:b/>
          <w:szCs w:val="20"/>
          <w14:numForm w14:val="lining"/>
        </w:rPr>
        <w:t xml:space="preserve">über </w:t>
      </w:r>
      <w:r w:rsidR="0054313D" w:rsidRPr="00E85884">
        <w:rPr>
          <w:rFonts w:ascii="Corbel" w:hAnsi="Corbel" w:cs="Arial"/>
          <w:b/>
          <w:i/>
          <w:szCs w:val="20"/>
          <w14:numForm w14:val="lining"/>
        </w:rPr>
        <w:t>(Thema)</w:t>
      </w:r>
      <w:r w:rsidR="005F4BFA" w:rsidRPr="00E85884">
        <w:rPr>
          <w:rFonts w:ascii="Corbel" w:hAnsi="Corbel" w:cs="Arial"/>
          <w:b/>
          <w:i/>
          <w:szCs w:val="20"/>
          <w14:numForm w14:val="lining"/>
        </w:rPr>
        <w:t>…</w:t>
      </w:r>
    </w:p>
    <w:p w14:paraId="04314179" w14:textId="77777777" w:rsidR="0054313D" w:rsidRPr="00E85884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0A981DE" w14:textId="77777777" w:rsidR="0054313D" w:rsidRPr="00E85884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1E8035B" w14:textId="6105A5E8" w:rsidR="0054313D" w:rsidRPr="00E85884" w:rsidRDefault="0054313D" w:rsidP="002A3009">
      <w:pPr>
        <w:tabs>
          <w:tab w:val="left" w:pos="3828"/>
        </w:tabs>
        <w:ind w:right="-142"/>
        <w:rPr>
          <w:rFonts w:ascii="Corbel" w:hAnsi="Corbel" w:cs="Arial"/>
          <w:szCs w:val="20"/>
          <w14:numForm w14:val="lining"/>
        </w:rPr>
      </w:pPr>
      <w:r w:rsidRPr="00E85884">
        <w:rPr>
          <w:rFonts w:ascii="Corbel" w:hAnsi="Corbel" w:cs="Arial"/>
          <w:szCs w:val="20"/>
          <w14:numForm w14:val="lining"/>
        </w:rPr>
        <w:t xml:space="preserve">Zwischen der Stadtsiedlung Heilbronn GmbH, gesetzlich vertreten durch </w:t>
      </w:r>
      <w:r w:rsidR="00B24B8B">
        <w:rPr>
          <w:rFonts w:ascii="Corbel" w:hAnsi="Corbel" w:cs="Arial"/>
          <w:szCs w:val="20"/>
          <w14:numForm w14:val="lining"/>
        </w:rPr>
        <w:t>Dominik Buchta</w:t>
      </w:r>
      <w:bookmarkStart w:id="0" w:name="_GoBack"/>
      <w:bookmarkEnd w:id="0"/>
      <w:r w:rsidRPr="00E85884">
        <w:rPr>
          <w:rFonts w:ascii="Corbel" w:hAnsi="Corbel" w:cs="Arial"/>
          <w:szCs w:val="20"/>
          <w14:numForm w14:val="lining"/>
        </w:rPr>
        <w:t xml:space="preserve">, Geschäftsführer, und dem Betriebsrat der Stadtsiedlung Heilbronn GmbH wird nachstehende </w:t>
      </w:r>
      <w:r w:rsidR="009E5A41" w:rsidRPr="00E85884">
        <w:rPr>
          <w:rFonts w:ascii="Corbel" w:hAnsi="Corbel" w:cs="Arial"/>
          <w:szCs w:val="20"/>
          <w14:numForm w14:val="lining"/>
        </w:rPr>
        <w:t>Richtlinie</w:t>
      </w:r>
      <w:r w:rsidRPr="00E85884">
        <w:rPr>
          <w:rFonts w:ascii="Corbel" w:hAnsi="Corbel" w:cs="Arial"/>
          <w:szCs w:val="20"/>
          <w14:numForm w14:val="lining"/>
        </w:rPr>
        <w:t xml:space="preserve"> zur </w:t>
      </w:r>
      <w:r w:rsidR="00B65B04" w:rsidRPr="00E85884">
        <w:rPr>
          <w:rFonts w:ascii="Corbel" w:hAnsi="Corbel" w:cs="Arial"/>
          <w:b/>
          <w:i/>
          <w:szCs w:val="20"/>
          <w14:numForm w14:val="lining"/>
        </w:rPr>
        <w:t>(Thema)</w:t>
      </w:r>
      <w:r w:rsidRPr="00E85884">
        <w:rPr>
          <w:rFonts w:ascii="Corbel" w:hAnsi="Corbel" w:cs="Arial"/>
          <w:szCs w:val="20"/>
          <w14:numForm w14:val="lining"/>
        </w:rPr>
        <w:t xml:space="preserve"> mit dem Ziel geschlossen, </w:t>
      </w:r>
      <w:r w:rsidR="00B65B04" w:rsidRPr="00E85884">
        <w:rPr>
          <w:rFonts w:ascii="Corbel" w:hAnsi="Corbel" w:cs="Arial"/>
          <w:b/>
          <w:i/>
          <w:szCs w:val="20"/>
          <w14:numForm w14:val="lining"/>
        </w:rPr>
        <w:t>(Erläuterung)</w:t>
      </w:r>
      <w:r w:rsidR="005F4BFA" w:rsidRPr="00E85884">
        <w:rPr>
          <w:rFonts w:ascii="Corbel" w:hAnsi="Corbel" w:cs="Arial"/>
          <w:b/>
          <w:i/>
          <w:szCs w:val="20"/>
          <w14:numForm w14:val="lining"/>
        </w:rPr>
        <w:t xml:space="preserve"> </w:t>
      </w:r>
      <w:r w:rsidR="005F4BFA" w:rsidRPr="00E85884">
        <w:rPr>
          <w:rFonts w:ascii="Corbel" w:hAnsi="Corbel" w:cs="Arial"/>
          <w:szCs w:val="20"/>
          <w14:numForm w14:val="lining"/>
        </w:rPr>
        <w:t>…</w:t>
      </w:r>
      <w:r w:rsidR="00B65B04" w:rsidRPr="00E85884">
        <w:rPr>
          <w:rFonts w:ascii="Corbel" w:hAnsi="Corbel" w:cs="Arial"/>
          <w:szCs w:val="20"/>
          <w14:numForm w14:val="lining"/>
        </w:rPr>
        <w:t xml:space="preserve"> </w:t>
      </w:r>
    </w:p>
    <w:p w14:paraId="2CD58E81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7C8B98A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0A82B256" w14:textId="367F346F" w:rsidR="00C15288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  <w:r w:rsidRPr="00E85884">
        <w:rPr>
          <w:rFonts w:ascii="Corbel" w:hAnsi="Corbel" w:cs="Arial"/>
          <w:b/>
          <w:szCs w:val="20"/>
          <w14:numForm w14:val="lining"/>
        </w:rPr>
        <w:t>§</w:t>
      </w:r>
      <w:r w:rsidR="00E14326" w:rsidRPr="00E85884">
        <w:rPr>
          <w:rFonts w:ascii="Corbel" w:hAnsi="Corbel" w:cs="Arial"/>
          <w:b/>
          <w:szCs w:val="20"/>
          <w14:numForm w14:val="lining"/>
        </w:rPr>
        <w:t xml:space="preserve"> </w:t>
      </w:r>
      <w:r w:rsidR="0054313D" w:rsidRPr="00E85884">
        <w:rPr>
          <w:rFonts w:ascii="Corbel" w:hAnsi="Corbel" w:cs="Arial"/>
          <w:b/>
          <w:szCs w:val="20"/>
          <w14:numForm w14:val="lining"/>
        </w:rPr>
        <w:t>1</w:t>
      </w:r>
    </w:p>
    <w:p w14:paraId="5300407E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4BB704E7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4743F7AC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15814E97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  <w:r w:rsidRPr="00E85884">
        <w:rPr>
          <w:rFonts w:ascii="Corbel" w:hAnsi="Corbel" w:cs="Arial"/>
          <w:b/>
          <w:szCs w:val="20"/>
          <w14:numForm w14:val="lining"/>
        </w:rPr>
        <w:t>§ 2</w:t>
      </w:r>
    </w:p>
    <w:p w14:paraId="1CB0A6D0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3FFC36A1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49C899C0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2FBF3DBB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  <w:r w:rsidRPr="00E85884">
        <w:rPr>
          <w:rFonts w:ascii="Corbel" w:hAnsi="Corbel" w:cs="Arial"/>
          <w:b/>
          <w:szCs w:val="20"/>
          <w14:numForm w14:val="lining"/>
        </w:rPr>
        <w:t>§ 3</w:t>
      </w:r>
    </w:p>
    <w:p w14:paraId="56B006C0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39FFC918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389DA1FE" w14:textId="77777777" w:rsidR="00B65B04" w:rsidRPr="00E85884" w:rsidRDefault="00B65B04" w:rsidP="002A3009">
      <w:pPr>
        <w:tabs>
          <w:tab w:val="left" w:pos="3828"/>
        </w:tabs>
        <w:ind w:right="-142"/>
        <w:rPr>
          <w:rFonts w:ascii="Corbel" w:hAnsi="Corbel" w:cs="Arial"/>
          <w:szCs w:val="20"/>
          <w14:numForm w14:val="lining"/>
        </w:rPr>
      </w:pPr>
      <w:r w:rsidRPr="00E85884">
        <w:rPr>
          <w:rFonts w:ascii="Corbel" w:hAnsi="Corbel" w:cs="Arial"/>
          <w:szCs w:val="20"/>
          <w14:numForm w14:val="lining"/>
        </w:rPr>
        <w:t xml:space="preserve">Diese </w:t>
      </w:r>
      <w:r w:rsidR="009E5A41" w:rsidRPr="00E85884">
        <w:rPr>
          <w:rFonts w:ascii="Corbel" w:hAnsi="Corbel" w:cs="Arial"/>
          <w:szCs w:val="20"/>
          <w14:numForm w14:val="lining"/>
        </w:rPr>
        <w:t>Richtlinie</w:t>
      </w:r>
      <w:r w:rsidRPr="00E85884">
        <w:rPr>
          <w:rFonts w:ascii="Corbel" w:hAnsi="Corbel" w:cs="Arial"/>
          <w:szCs w:val="20"/>
          <w14:numForm w14:val="lining"/>
        </w:rPr>
        <w:t xml:space="preserve"> tritt mit dem Tage der Unterzeichnung in Kraft und kann von beiden Seiten mit einer Frist von …… Monaten gekündigt werden.</w:t>
      </w:r>
    </w:p>
    <w:p w14:paraId="125C6B63" w14:textId="77777777" w:rsidR="00B65B04" w:rsidRPr="00E85884" w:rsidRDefault="00B65B04" w:rsidP="002A3009">
      <w:pPr>
        <w:tabs>
          <w:tab w:val="left" w:pos="3828"/>
        </w:tabs>
        <w:ind w:right="-142"/>
        <w:rPr>
          <w:rFonts w:ascii="Corbel" w:hAnsi="Corbel" w:cs="Arial"/>
          <w:szCs w:val="20"/>
          <w14:numForm w14:val="lining"/>
        </w:rPr>
      </w:pPr>
    </w:p>
    <w:p w14:paraId="7E906DD5" w14:textId="77777777" w:rsidR="00B65B04" w:rsidRPr="00E85884" w:rsidRDefault="00B65B04" w:rsidP="002A3009">
      <w:pPr>
        <w:tabs>
          <w:tab w:val="left" w:pos="3828"/>
        </w:tabs>
        <w:ind w:right="-142"/>
        <w:rPr>
          <w:rFonts w:ascii="Corbel" w:hAnsi="Corbel" w:cs="Arial"/>
          <w:szCs w:val="20"/>
          <w14:numForm w14:val="lining"/>
        </w:rPr>
      </w:pPr>
    </w:p>
    <w:p w14:paraId="05D27F6A" w14:textId="77777777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776EC2DF" w14:textId="77777777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6F36DC25" w14:textId="77777777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26A87074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26EED31B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32578CB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F97D040" w14:textId="77777777" w:rsidR="00B65B04" w:rsidRPr="00E85884" w:rsidRDefault="00B350D7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  <w:r w:rsidRPr="00E85884">
        <w:rPr>
          <w:rFonts w:ascii="Corbel" w:hAnsi="Corbel" w:cs="Arial"/>
          <w:szCs w:val="20"/>
          <w14:numForm w14:val="lining"/>
        </w:rPr>
        <w:t xml:space="preserve">Heilbronn, </w:t>
      </w:r>
      <w:r w:rsidRPr="00E85884">
        <w:rPr>
          <w:rFonts w:ascii="Corbel" w:hAnsi="Corbel" w:cs="Arial"/>
          <w:i/>
          <w:szCs w:val="20"/>
          <w14:numForm w14:val="lining"/>
        </w:rPr>
        <w:t>(</w:t>
      </w:r>
      <w:r w:rsidR="00B65B04" w:rsidRPr="00E85884">
        <w:rPr>
          <w:rFonts w:ascii="Corbel" w:hAnsi="Corbel" w:cs="Arial"/>
          <w:i/>
          <w:szCs w:val="20"/>
          <w14:numForm w14:val="lining"/>
        </w:rPr>
        <w:t>Datum)</w:t>
      </w:r>
    </w:p>
    <w:p w14:paraId="3E1CEC2F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69DA51B" w14:textId="7777777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8D3FB71" w14:textId="3B340D97" w:rsidR="00B65B04" w:rsidRPr="00E85884" w:rsidRDefault="00B65B0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  <w:r w:rsidRPr="00E85884">
        <w:rPr>
          <w:rFonts w:ascii="Corbel" w:hAnsi="Corbel" w:cs="Arial"/>
          <w:szCs w:val="20"/>
          <w14:numForm w14:val="lining"/>
        </w:rPr>
        <w:t>Für die Geschäftsleitung</w:t>
      </w:r>
      <w:r w:rsidR="00436357" w:rsidRPr="00E85884">
        <w:rPr>
          <w:rFonts w:ascii="Corbel" w:hAnsi="Corbel" w:cs="Arial"/>
          <w:szCs w:val="20"/>
          <w14:numForm w14:val="lining"/>
        </w:rPr>
        <w:tab/>
      </w:r>
      <w:r w:rsidRPr="00E85884">
        <w:rPr>
          <w:rFonts w:ascii="Corbel" w:hAnsi="Corbel" w:cs="Arial"/>
          <w:szCs w:val="20"/>
          <w14:numForm w14:val="lining"/>
        </w:rPr>
        <w:t>Für den Betriebsrat</w:t>
      </w:r>
    </w:p>
    <w:p w14:paraId="1761D0A1" w14:textId="77777777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1E8D7B45" w14:textId="77777777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34BEC42F" w14:textId="574AA916" w:rsidR="00B65B04" w:rsidRPr="00E85884" w:rsidRDefault="00B65B04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  <w:r w:rsidRPr="00E85884">
        <w:rPr>
          <w:rFonts w:ascii="Corbel" w:hAnsi="Corbel"/>
          <w:szCs w:val="20"/>
          <w14:numForm w14:val="lining"/>
        </w:rPr>
        <w:t>_________________________</w:t>
      </w:r>
      <w:r w:rsidR="00436357" w:rsidRPr="00E85884">
        <w:rPr>
          <w:rFonts w:ascii="Corbel" w:hAnsi="Corbel"/>
          <w:szCs w:val="20"/>
          <w14:numForm w14:val="lining"/>
        </w:rPr>
        <w:tab/>
      </w:r>
      <w:r w:rsidRPr="00E85884">
        <w:rPr>
          <w:rFonts w:ascii="Corbel" w:hAnsi="Corbel"/>
          <w:szCs w:val="20"/>
          <w14:numForm w14:val="lining"/>
        </w:rPr>
        <w:t>______________________________</w:t>
      </w:r>
    </w:p>
    <w:p w14:paraId="157908CE" w14:textId="77777777" w:rsidR="00CB19DB" w:rsidRPr="00E85884" w:rsidRDefault="00CB19DB" w:rsidP="002A3009">
      <w:pPr>
        <w:tabs>
          <w:tab w:val="left" w:pos="3828"/>
        </w:tabs>
        <w:rPr>
          <w:rFonts w:ascii="Corbel" w:hAnsi="Corbel"/>
          <w:szCs w:val="20"/>
          <w14:numForm w14:val="lining"/>
        </w:rPr>
      </w:pPr>
    </w:p>
    <w:p w14:paraId="24C0F01C" w14:textId="77777777" w:rsidR="00CB19DB" w:rsidRPr="00E85884" w:rsidRDefault="00CB19DB" w:rsidP="002A3009">
      <w:pPr>
        <w:pStyle w:val="Fuzeile"/>
        <w:tabs>
          <w:tab w:val="left" w:pos="3828"/>
        </w:tabs>
        <w:rPr>
          <w:rFonts w:ascii="Corbel" w:hAnsi="Corbel"/>
          <w:szCs w:val="20"/>
          <w14:numForm w14:val="lining"/>
        </w:rPr>
      </w:pPr>
    </w:p>
    <w:sectPr w:rsidR="00CB19DB" w:rsidRPr="00E85884" w:rsidSect="002A3009">
      <w:headerReference w:type="default" r:id="rId6"/>
      <w:footerReference w:type="default" r:id="rId7"/>
      <w:pgSz w:w="11906" w:h="16838"/>
      <w:pgMar w:top="1417" w:right="1417" w:bottom="1134" w:left="1417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41C6F" w14:textId="77777777" w:rsidR="00813FCE" w:rsidRDefault="00813FCE" w:rsidP="00B65B04">
      <w:r>
        <w:separator/>
      </w:r>
    </w:p>
  </w:endnote>
  <w:endnote w:type="continuationSeparator" w:id="0">
    <w:p w14:paraId="1CCB5054" w14:textId="77777777" w:rsidR="00813FCE" w:rsidRDefault="00813FCE" w:rsidP="00B6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9178" w:type="dxa"/>
      <w:tblBorders>
        <w:top w:val="none" w:sz="0" w:space="0" w:color="auto"/>
        <w:left w:val="none" w:sz="0" w:space="0" w:color="auto"/>
        <w:bottom w:val="single" w:sz="4" w:space="0" w:color="8A8B8A"/>
        <w:right w:val="none" w:sz="0" w:space="0" w:color="auto"/>
        <w:insideH w:val="single" w:sz="4" w:space="0" w:color="8A8B8A"/>
        <w:insideV w:val="none" w:sz="0" w:space="0" w:color="auto"/>
      </w:tblBorders>
      <w:tblLook w:val="04A0" w:firstRow="1" w:lastRow="0" w:firstColumn="1" w:lastColumn="0" w:noHBand="0" w:noVBand="1"/>
    </w:tblPr>
    <w:tblGrid>
      <w:gridCol w:w="1493"/>
      <w:gridCol w:w="1560"/>
      <w:gridCol w:w="1504"/>
      <w:gridCol w:w="1637"/>
      <w:gridCol w:w="1457"/>
      <w:gridCol w:w="1527"/>
    </w:tblGrid>
    <w:tr w:rsidR="002A3009" w14:paraId="4AF4AF06" w14:textId="77777777" w:rsidTr="002A3009">
      <w:trPr>
        <w:trHeight w:val="227"/>
      </w:trPr>
      <w:tc>
        <w:tcPr>
          <w:tcW w:w="1493" w:type="dxa"/>
          <w:vAlign w:val="center"/>
        </w:tcPr>
        <w:p w14:paraId="4B80EC68" w14:textId="77777777" w:rsidR="00DF2737" w:rsidRDefault="00DF2737" w:rsidP="002B6BB5">
          <w:r w:rsidRPr="00133EC5">
            <w:rPr>
              <w:color w:val="636462"/>
              <w:sz w:val="13"/>
              <w:szCs w:val="13"/>
            </w:rPr>
            <w:t>Dokumentenname</w:t>
          </w:r>
        </w:p>
      </w:tc>
      <w:tc>
        <w:tcPr>
          <w:tcW w:w="1560" w:type="dxa"/>
          <w:vAlign w:val="center"/>
        </w:tcPr>
        <w:p w14:paraId="2BFA3AFB" w14:textId="73A343E3" w:rsidR="00DF2737" w:rsidRDefault="00DF2737" w:rsidP="002A3009">
          <w:r w:rsidRPr="005F4BFA">
            <w:rPr>
              <w:sz w:val="16"/>
              <w:szCs w:val="16"/>
            </w:rPr>
            <w:t>FO_</w:t>
          </w:r>
          <w:r w:rsidR="002A3009">
            <w:rPr>
              <w:sz w:val="16"/>
              <w:szCs w:val="16"/>
            </w:rPr>
            <w:t>Richtlinie</w:t>
          </w:r>
        </w:p>
      </w:tc>
      <w:tc>
        <w:tcPr>
          <w:tcW w:w="1504" w:type="dxa"/>
          <w:vAlign w:val="center"/>
        </w:tcPr>
        <w:p w14:paraId="39B589EC" w14:textId="77777777" w:rsidR="00DF2737" w:rsidRDefault="00DF2737" w:rsidP="002B6BB5">
          <w:r w:rsidRPr="00133EC5">
            <w:rPr>
              <w:color w:val="636462"/>
              <w:sz w:val="13"/>
              <w:szCs w:val="13"/>
            </w:rPr>
            <w:t>Dokumentennummer</w:t>
          </w:r>
        </w:p>
      </w:tc>
      <w:tc>
        <w:tcPr>
          <w:tcW w:w="1637" w:type="dxa"/>
          <w:vAlign w:val="center"/>
        </w:tcPr>
        <w:p w14:paraId="0478FB4E" w14:textId="77777777" w:rsidR="00DF2737" w:rsidRDefault="00DF2737" w:rsidP="002B6BB5">
          <w:r w:rsidRPr="005F4BFA">
            <w:rPr>
              <w:sz w:val="16"/>
              <w:szCs w:val="16"/>
            </w:rPr>
            <w:t>001</w:t>
          </w:r>
        </w:p>
      </w:tc>
      <w:tc>
        <w:tcPr>
          <w:tcW w:w="1457" w:type="dxa"/>
          <w:vAlign w:val="center"/>
        </w:tcPr>
        <w:p w14:paraId="304D8746" w14:textId="77777777" w:rsidR="00DF2737" w:rsidRPr="006D58F6" w:rsidRDefault="00DF2737" w:rsidP="002B6BB5">
          <w:pPr>
            <w:rPr>
              <w:color w:val="636462"/>
            </w:rPr>
          </w:pPr>
          <w:r w:rsidRPr="006D58F6">
            <w:rPr>
              <w:color w:val="636462"/>
              <w:sz w:val="13"/>
              <w:szCs w:val="13"/>
            </w:rPr>
            <w:t>Version</w:t>
          </w:r>
        </w:p>
      </w:tc>
      <w:tc>
        <w:tcPr>
          <w:tcW w:w="1527" w:type="dxa"/>
          <w:vAlign w:val="center"/>
        </w:tcPr>
        <w:p w14:paraId="294B5B27" w14:textId="77777777" w:rsidR="00DF2737" w:rsidRDefault="00DF2737" w:rsidP="002A3009">
          <w:r w:rsidRPr="005F4BFA">
            <w:rPr>
              <w:sz w:val="16"/>
              <w:szCs w:val="16"/>
            </w:rPr>
            <w:t>1</w:t>
          </w:r>
        </w:p>
      </w:tc>
    </w:tr>
    <w:tr w:rsidR="002A3009" w14:paraId="7BE18306" w14:textId="77777777" w:rsidTr="002A3009">
      <w:trPr>
        <w:trHeight w:val="227"/>
      </w:trPr>
      <w:tc>
        <w:tcPr>
          <w:tcW w:w="1493" w:type="dxa"/>
          <w:vAlign w:val="center"/>
        </w:tcPr>
        <w:p w14:paraId="27EB5A70" w14:textId="77777777" w:rsidR="00DF2737" w:rsidRDefault="00DF2737" w:rsidP="002B6BB5">
          <w:r w:rsidRPr="00133EC5">
            <w:rPr>
              <w:color w:val="636462"/>
              <w:sz w:val="13"/>
              <w:szCs w:val="13"/>
            </w:rPr>
            <w:t>Ersteller</w:t>
          </w:r>
        </w:p>
      </w:tc>
      <w:tc>
        <w:tcPr>
          <w:tcW w:w="1560" w:type="dxa"/>
          <w:vAlign w:val="center"/>
        </w:tcPr>
        <w:p w14:paraId="0AF94BB0" w14:textId="77777777" w:rsidR="00DF2737" w:rsidRDefault="00DF2737" w:rsidP="002B6BB5">
          <w:r w:rsidRPr="005F4BFA">
            <w:rPr>
              <w:i/>
              <w:sz w:val="16"/>
              <w:szCs w:val="16"/>
            </w:rPr>
            <w:t>(Name)</w:t>
          </w:r>
        </w:p>
      </w:tc>
      <w:tc>
        <w:tcPr>
          <w:tcW w:w="1504" w:type="dxa"/>
          <w:vAlign w:val="center"/>
        </w:tcPr>
        <w:p w14:paraId="18D95FFA" w14:textId="77777777" w:rsidR="00DF2737" w:rsidRDefault="00DF2737" w:rsidP="002B6BB5">
          <w:r w:rsidRPr="00133EC5">
            <w:rPr>
              <w:color w:val="636462"/>
              <w:sz w:val="13"/>
              <w:szCs w:val="13"/>
            </w:rPr>
            <w:t>Geprüft von</w:t>
          </w:r>
        </w:p>
      </w:tc>
      <w:tc>
        <w:tcPr>
          <w:tcW w:w="1637" w:type="dxa"/>
          <w:vAlign w:val="center"/>
        </w:tcPr>
        <w:p w14:paraId="6643C6C5" w14:textId="77777777" w:rsidR="00DF2737" w:rsidRDefault="00DF2737" w:rsidP="002B6BB5">
          <w:r w:rsidRPr="005F4BFA">
            <w:rPr>
              <w:i/>
              <w:sz w:val="16"/>
              <w:szCs w:val="16"/>
            </w:rPr>
            <w:t>(Name)</w:t>
          </w:r>
        </w:p>
      </w:tc>
      <w:tc>
        <w:tcPr>
          <w:tcW w:w="1457" w:type="dxa"/>
          <w:vAlign w:val="center"/>
        </w:tcPr>
        <w:p w14:paraId="512D624F" w14:textId="77777777" w:rsidR="00DF2737" w:rsidRDefault="00DF2737" w:rsidP="002B6BB5">
          <w:r w:rsidRPr="006D58F6">
            <w:rPr>
              <w:color w:val="636462"/>
              <w:sz w:val="13"/>
              <w:szCs w:val="13"/>
            </w:rPr>
            <w:t>Freigabe von</w:t>
          </w:r>
        </w:p>
      </w:tc>
      <w:tc>
        <w:tcPr>
          <w:tcW w:w="1527" w:type="dxa"/>
          <w:vAlign w:val="center"/>
        </w:tcPr>
        <w:p w14:paraId="55215C5F" w14:textId="77777777" w:rsidR="00DF2737" w:rsidRDefault="00DF2737" w:rsidP="002A3009">
          <w:r w:rsidRPr="005F4BFA">
            <w:rPr>
              <w:i/>
              <w:sz w:val="16"/>
              <w:szCs w:val="16"/>
            </w:rPr>
            <w:t>(Name)</w:t>
          </w:r>
        </w:p>
      </w:tc>
    </w:tr>
  </w:tbl>
  <w:p w14:paraId="156C6735" w14:textId="77777777" w:rsidR="00DF2737" w:rsidRDefault="00DF2737" w:rsidP="00DF2737">
    <w:pPr>
      <w:pStyle w:val="Fuzeile"/>
      <w:tabs>
        <w:tab w:val="clear" w:pos="9072"/>
        <w:tab w:val="left" w:pos="113"/>
        <w:tab w:val="left" w:pos="142"/>
        <w:tab w:val="right" w:pos="4536"/>
        <w:tab w:val="right" w:pos="9299"/>
        <w:tab w:val="right" w:pos="9356"/>
      </w:tabs>
      <w:rPr>
        <w:i/>
        <w:sz w:val="13"/>
        <w:szCs w:val="13"/>
      </w:rPr>
    </w:pPr>
  </w:p>
  <w:p w14:paraId="7AC010A0" w14:textId="77777777" w:rsidR="00DF2737" w:rsidRDefault="00DF2737" w:rsidP="002A3009">
    <w:pPr>
      <w:pStyle w:val="Fuzeile"/>
      <w:tabs>
        <w:tab w:val="left" w:pos="0"/>
        <w:tab w:val="left" w:pos="113"/>
        <w:tab w:val="right" w:pos="4536"/>
      </w:tabs>
      <w:rPr>
        <w:sz w:val="13"/>
        <w:szCs w:val="13"/>
      </w:rPr>
    </w:pPr>
    <w:r w:rsidRPr="0039187F">
      <w:rPr>
        <w:i/>
        <w:sz w:val="13"/>
        <w:szCs w:val="13"/>
      </w:rPr>
      <w:t>(Datum)</w:t>
    </w:r>
    <w:r>
      <w:rPr>
        <w:i/>
        <w:sz w:val="16"/>
        <w:szCs w:val="16"/>
      </w:rPr>
      <w:tab/>
    </w:r>
    <w:sdt>
      <w:sdtPr>
        <w:rPr>
          <w:sz w:val="13"/>
          <w:szCs w:val="13"/>
        </w:rPr>
        <w:id w:val="-397368701"/>
        <w:docPartObj>
          <w:docPartGallery w:val="Page Numbers (Top of Page)"/>
          <w:docPartUnique/>
        </w:docPartObj>
      </w:sdtPr>
      <w:sdtEndPr/>
      <w:sdtContent>
        <w:r>
          <w:rPr>
            <w:sz w:val="13"/>
            <w:szCs w:val="13"/>
          </w:rPr>
          <w:tab/>
        </w:r>
        <w:r w:rsidRPr="00100D01">
          <w:rPr>
            <w:sz w:val="13"/>
            <w:szCs w:val="13"/>
          </w:rPr>
          <w:t xml:space="preserve">Seite </w:t>
        </w:r>
        <w:r w:rsidRPr="00100D01">
          <w:rPr>
            <w:b/>
            <w:bCs/>
            <w:sz w:val="13"/>
            <w:szCs w:val="13"/>
          </w:rPr>
          <w:fldChar w:fldCharType="begin"/>
        </w:r>
        <w:r w:rsidRPr="00100D01">
          <w:rPr>
            <w:b/>
            <w:bCs/>
            <w:sz w:val="13"/>
            <w:szCs w:val="13"/>
          </w:rPr>
          <w:instrText>PAGE</w:instrText>
        </w:r>
        <w:r w:rsidRPr="00100D01">
          <w:rPr>
            <w:b/>
            <w:bCs/>
            <w:sz w:val="13"/>
            <w:szCs w:val="13"/>
          </w:rPr>
          <w:fldChar w:fldCharType="separate"/>
        </w:r>
        <w:r w:rsidR="00B24B8B">
          <w:rPr>
            <w:b/>
            <w:bCs/>
            <w:noProof/>
            <w:sz w:val="13"/>
            <w:szCs w:val="13"/>
          </w:rPr>
          <w:t>1</w:t>
        </w:r>
        <w:r w:rsidRPr="00100D01">
          <w:rPr>
            <w:b/>
            <w:bCs/>
            <w:sz w:val="13"/>
            <w:szCs w:val="13"/>
          </w:rPr>
          <w:fldChar w:fldCharType="end"/>
        </w:r>
        <w:r w:rsidRPr="00100D01">
          <w:rPr>
            <w:sz w:val="13"/>
            <w:szCs w:val="13"/>
          </w:rPr>
          <w:t xml:space="preserve"> von </w:t>
        </w:r>
        <w:r w:rsidRPr="00100D01">
          <w:rPr>
            <w:b/>
            <w:bCs/>
            <w:sz w:val="13"/>
            <w:szCs w:val="13"/>
          </w:rPr>
          <w:fldChar w:fldCharType="begin"/>
        </w:r>
        <w:r w:rsidRPr="00100D01">
          <w:rPr>
            <w:b/>
            <w:bCs/>
            <w:sz w:val="13"/>
            <w:szCs w:val="13"/>
          </w:rPr>
          <w:instrText>NUMPAGES</w:instrText>
        </w:r>
        <w:r w:rsidRPr="00100D01">
          <w:rPr>
            <w:b/>
            <w:bCs/>
            <w:sz w:val="13"/>
            <w:szCs w:val="13"/>
          </w:rPr>
          <w:fldChar w:fldCharType="separate"/>
        </w:r>
        <w:r w:rsidR="00B24B8B">
          <w:rPr>
            <w:b/>
            <w:bCs/>
            <w:noProof/>
            <w:sz w:val="13"/>
            <w:szCs w:val="13"/>
          </w:rPr>
          <w:t>1</w:t>
        </w:r>
        <w:r w:rsidRPr="00100D01">
          <w:rPr>
            <w:b/>
            <w:bCs/>
            <w:sz w:val="13"/>
            <w:szCs w:val="13"/>
          </w:rPr>
          <w:fldChar w:fldCharType="end"/>
        </w:r>
      </w:sdtContent>
    </w:sdt>
  </w:p>
  <w:p w14:paraId="698A6564" w14:textId="77777777" w:rsidR="00CB19DB" w:rsidRPr="00DF2737" w:rsidRDefault="00CB19DB" w:rsidP="00DF2737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6948DE" w14:textId="77777777" w:rsidR="00813FCE" w:rsidRDefault="00813FCE" w:rsidP="00B65B04">
      <w:r>
        <w:separator/>
      </w:r>
    </w:p>
  </w:footnote>
  <w:footnote w:type="continuationSeparator" w:id="0">
    <w:p w14:paraId="0A282CEB" w14:textId="77777777" w:rsidR="00813FCE" w:rsidRDefault="00813FCE" w:rsidP="00B65B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E11E6" w14:textId="3A4AAF09" w:rsidR="00A025D5" w:rsidRDefault="002A3009" w:rsidP="003C655D">
    <w:pPr>
      <w:pStyle w:val="Kopfzeile"/>
      <w:tabs>
        <w:tab w:val="clear" w:pos="9072"/>
      </w:tabs>
      <w:ind w:right="-284"/>
      <w:rPr>
        <w:b/>
      </w:rPr>
    </w:pPr>
    <w:r w:rsidRPr="00105440">
      <w:rPr>
        <w:b/>
        <w:noProof/>
      </w:rPr>
      <w:drawing>
        <wp:anchor distT="0" distB="0" distL="114300" distR="114300" simplePos="0" relativeHeight="251662336" behindDoc="0" locked="0" layoutInCell="1" allowOverlap="1" wp14:anchorId="16241CFA" wp14:editId="06EB25F4">
          <wp:simplePos x="0" y="0"/>
          <wp:positionH relativeFrom="column">
            <wp:posOffset>4292691</wp:posOffset>
          </wp:positionH>
          <wp:positionV relativeFrom="paragraph">
            <wp:posOffset>5420</wp:posOffset>
          </wp:positionV>
          <wp:extent cx="1713600" cy="578137"/>
          <wp:effectExtent l="0" t="0" r="0" b="635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600" cy="5781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118A4F" w14:textId="77777777" w:rsidR="006A09F1" w:rsidRDefault="006A09F1" w:rsidP="00CD0A8D">
    <w:pPr>
      <w:pStyle w:val="Kopfzeile"/>
      <w:rPr>
        <w:b/>
      </w:rPr>
    </w:pPr>
  </w:p>
  <w:p w14:paraId="4FF3C5CD" w14:textId="77777777" w:rsidR="00A3196D" w:rsidRPr="002D0BF3" w:rsidRDefault="00A3196D" w:rsidP="00CD0A8D">
    <w:pPr>
      <w:pStyle w:val="Kopfzeile"/>
      <w:rPr>
        <w:b/>
        <w:color w:val="FFFFFF" w:themeColor="background1"/>
        <w14:textFill>
          <w14:noFill/>
        </w14:textFill>
      </w:rPr>
    </w:pPr>
  </w:p>
  <w:p w14:paraId="55F81FCA" w14:textId="77777777" w:rsidR="00B65B04" w:rsidRPr="002D0BF3" w:rsidRDefault="00B65B04" w:rsidP="00CD0A8D">
    <w:pPr>
      <w:pStyle w:val="Kopfzeile"/>
      <w:rPr>
        <w:color w:val="FFFFFF" w:themeColor="background1"/>
        <w14:textFill>
          <w14:noFill/>
        </w14:textFill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4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9B"/>
    <w:rsid w:val="00100D01"/>
    <w:rsid w:val="00105440"/>
    <w:rsid w:val="0019083B"/>
    <w:rsid w:val="002A3009"/>
    <w:rsid w:val="002C4386"/>
    <w:rsid w:val="002D0BF3"/>
    <w:rsid w:val="002F0889"/>
    <w:rsid w:val="0030789C"/>
    <w:rsid w:val="0035167D"/>
    <w:rsid w:val="003C655D"/>
    <w:rsid w:val="003E1728"/>
    <w:rsid w:val="003F5850"/>
    <w:rsid w:val="00436357"/>
    <w:rsid w:val="004371AE"/>
    <w:rsid w:val="004E7134"/>
    <w:rsid w:val="0054313D"/>
    <w:rsid w:val="005C5EA5"/>
    <w:rsid w:val="005F4BFA"/>
    <w:rsid w:val="005F5992"/>
    <w:rsid w:val="0064487A"/>
    <w:rsid w:val="006A09F1"/>
    <w:rsid w:val="006A22D2"/>
    <w:rsid w:val="00790F06"/>
    <w:rsid w:val="00794BB2"/>
    <w:rsid w:val="007C0E9B"/>
    <w:rsid w:val="00813FCE"/>
    <w:rsid w:val="0082118C"/>
    <w:rsid w:val="00871EAB"/>
    <w:rsid w:val="00920CD1"/>
    <w:rsid w:val="00985884"/>
    <w:rsid w:val="009D428F"/>
    <w:rsid w:val="009E5A41"/>
    <w:rsid w:val="00A025D5"/>
    <w:rsid w:val="00A218DE"/>
    <w:rsid w:val="00A246C0"/>
    <w:rsid w:val="00A3196D"/>
    <w:rsid w:val="00A769C2"/>
    <w:rsid w:val="00AD1323"/>
    <w:rsid w:val="00AE30E0"/>
    <w:rsid w:val="00B24B8B"/>
    <w:rsid w:val="00B350D7"/>
    <w:rsid w:val="00B65B04"/>
    <w:rsid w:val="00C15288"/>
    <w:rsid w:val="00C30E7F"/>
    <w:rsid w:val="00C332FD"/>
    <w:rsid w:val="00CB19DB"/>
    <w:rsid w:val="00CD0A8D"/>
    <w:rsid w:val="00CD1258"/>
    <w:rsid w:val="00DA695B"/>
    <w:rsid w:val="00DC40F9"/>
    <w:rsid w:val="00DC607B"/>
    <w:rsid w:val="00DF2737"/>
    <w:rsid w:val="00E14326"/>
    <w:rsid w:val="00E25E0E"/>
    <w:rsid w:val="00E4382C"/>
    <w:rsid w:val="00E72018"/>
    <w:rsid w:val="00E85884"/>
    <w:rsid w:val="00EE51DD"/>
    <w:rsid w:val="00F17C3C"/>
    <w:rsid w:val="00FA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A812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54313D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5B0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5B04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table" w:styleId="Tabellenraster">
    <w:name w:val="Table Grid"/>
    <w:basedOn w:val="NormaleTabelle"/>
    <w:uiPriority w:val="59"/>
    <w:rsid w:val="006A0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Grafik/Projekte/Stadtsiedlung%20Heilbronn/2017/170307_Stadtsiedlung_WordFormulare/vom_Kunden/Formular_Richtlini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Formular_Richtlinie.dotx</Template>
  <TotalTime>0</TotalTime>
  <Pages>1</Pages>
  <Words>81</Words>
  <Characters>517</Characters>
  <Application>Microsoft Macintosh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Marks</dc:creator>
  <cp:lastModifiedBy>Rene Marks</cp:lastModifiedBy>
  <cp:revision>12</cp:revision>
  <cp:lastPrinted>2017-03-16T15:23:00Z</cp:lastPrinted>
  <dcterms:created xsi:type="dcterms:W3CDTF">2017-03-16T13:36:00Z</dcterms:created>
  <dcterms:modified xsi:type="dcterms:W3CDTF">2017-10-18T15:02:00Z</dcterms:modified>
</cp:coreProperties>
</file>