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1289B0" w14:textId="77777777" w:rsidR="005F4BFA" w:rsidRPr="000056DF" w:rsidRDefault="005F4BFA" w:rsidP="002A3009">
      <w:pPr>
        <w:tabs>
          <w:tab w:val="left" w:pos="3828"/>
        </w:tabs>
        <w:ind w:right="-142"/>
        <w:outlineLvl w:val="0"/>
        <w:rPr>
          <w:rFonts w:ascii="Corbel" w:hAnsi="Corbel" w:cs="Arial"/>
          <w:b/>
          <w:color w:val="00B0F0"/>
          <w:sz w:val="36"/>
          <w:szCs w:val="36"/>
          <w14:numForm w14:val="lining"/>
        </w:rPr>
      </w:pPr>
    </w:p>
    <w:p w14:paraId="10B46AA3" w14:textId="77777777" w:rsidR="002A3009" w:rsidRPr="000056DF" w:rsidRDefault="002A3009" w:rsidP="002A3009">
      <w:pPr>
        <w:tabs>
          <w:tab w:val="left" w:pos="3828"/>
        </w:tabs>
        <w:ind w:right="-142"/>
        <w:outlineLvl w:val="0"/>
        <w:rPr>
          <w:rFonts w:ascii="Corbel" w:hAnsi="Corbel" w:cs="Arial"/>
          <w:b/>
          <w:color w:val="00B0F0"/>
          <w:sz w:val="36"/>
          <w:szCs w:val="36"/>
          <w14:numForm w14:val="lining"/>
        </w:rPr>
      </w:pPr>
    </w:p>
    <w:p w14:paraId="70CD05C6" w14:textId="77777777" w:rsidR="004D5F44" w:rsidRPr="000056DF" w:rsidRDefault="00696656" w:rsidP="002A3009">
      <w:pPr>
        <w:tabs>
          <w:tab w:val="left" w:pos="3828"/>
        </w:tabs>
        <w:outlineLvl w:val="0"/>
        <w:rPr>
          <w:rFonts w:ascii="Corbel" w:hAnsi="Corbel" w:cs="Arial"/>
          <w:b/>
          <w:color w:val="1A93D7"/>
          <w:sz w:val="32"/>
          <w:szCs w:val="32"/>
          <w14:numForm w14:val="lining"/>
        </w:rPr>
      </w:pPr>
      <w:r w:rsidRPr="000056DF">
        <w:rPr>
          <w:rFonts w:ascii="Corbel" w:hAnsi="Corbel" w:cs="Arial"/>
          <w:b/>
          <w:color w:val="1A93D7"/>
          <w:sz w:val="32"/>
          <w:szCs w:val="32"/>
          <w14:numForm w14:val="lining"/>
        </w:rPr>
        <w:t>Agenda</w:t>
      </w:r>
      <w:r w:rsidR="0054313D" w:rsidRPr="000056DF">
        <w:rPr>
          <w:rFonts w:ascii="Corbel" w:hAnsi="Corbel" w:cs="Arial"/>
          <w:b/>
          <w:color w:val="1A93D7"/>
          <w:sz w:val="32"/>
          <w:szCs w:val="32"/>
          <w14:numForm w14:val="lining"/>
        </w:rPr>
        <w:t xml:space="preserve"> </w:t>
      </w:r>
    </w:p>
    <w:p w14:paraId="1038D425" w14:textId="04636C80" w:rsidR="0054313D" w:rsidRPr="000056DF" w:rsidRDefault="0054313D" w:rsidP="002A3009">
      <w:pPr>
        <w:tabs>
          <w:tab w:val="left" w:pos="3828"/>
        </w:tabs>
        <w:outlineLvl w:val="0"/>
        <w:rPr>
          <w:rFonts w:ascii="Corbel" w:hAnsi="Corbel" w:cs="Arial"/>
          <w:b/>
          <w:color w:val="1A93D7"/>
          <w:sz w:val="32"/>
          <w:szCs w:val="32"/>
          <w14:numForm w14:val="lining"/>
        </w:rPr>
      </w:pPr>
      <w:r w:rsidRPr="000056DF">
        <w:rPr>
          <w:rFonts w:ascii="Corbel" w:hAnsi="Corbel" w:cs="Arial"/>
          <w:b/>
          <w:i/>
          <w:color w:val="1A93D7"/>
          <w:sz w:val="32"/>
          <w:szCs w:val="32"/>
          <w14:numForm w14:val="lining"/>
        </w:rPr>
        <w:t>(Thema)</w:t>
      </w:r>
    </w:p>
    <w:p w14:paraId="2BBC6A1D" w14:textId="77777777" w:rsidR="0054313D" w:rsidRPr="000056DF" w:rsidRDefault="0054313D" w:rsidP="002A3009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p w14:paraId="763FAF33" w14:textId="35021C28" w:rsidR="0054313D" w:rsidRPr="000056DF" w:rsidRDefault="003B4B0B" w:rsidP="002A3009">
      <w:pPr>
        <w:tabs>
          <w:tab w:val="left" w:pos="3828"/>
        </w:tabs>
        <w:outlineLvl w:val="0"/>
        <w:rPr>
          <w:rFonts w:ascii="Corbel" w:hAnsi="Corbel" w:cs="Arial"/>
          <w:b/>
          <w:szCs w:val="20"/>
          <w14:numForm w14:val="lining"/>
        </w:rPr>
      </w:pPr>
      <w:r w:rsidRPr="000056DF">
        <w:rPr>
          <w:rFonts w:ascii="Corbel" w:hAnsi="Corbel" w:cs="Arial"/>
          <w:b/>
          <w:szCs w:val="20"/>
          <w14:numForm w14:val="lining"/>
        </w:rPr>
        <w:t>Jour fixe Nr. 9</w:t>
      </w:r>
      <w:r w:rsidR="0054313D" w:rsidRPr="000056DF">
        <w:rPr>
          <w:rFonts w:ascii="Corbel" w:hAnsi="Corbel" w:cs="Arial"/>
          <w:b/>
          <w:szCs w:val="20"/>
          <w14:numForm w14:val="lining"/>
        </w:rPr>
        <w:t xml:space="preserve"> </w:t>
      </w:r>
      <w:r w:rsidR="0054313D" w:rsidRPr="000056DF">
        <w:rPr>
          <w:rFonts w:ascii="Corbel" w:hAnsi="Corbel" w:cs="Arial"/>
          <w:b/>
          <w:i/>
          <w:szCs w:val="20"/>
          <w14:numForm w14:val="lining"/>
        </w:rPr>
        <w:t>(</w:t>
      </w:r>
      <w:r w:rsidRPr="000056DF">
        <w:rPr>
          <w:rFonts w:ascii="Corbel" w:hAnsi="Corbel" w:cs="Arial"/>
          <w:b/>
          <w:i/>
          <w:szCs w:val="20"/>
          <w14:numForm w14:val="lining"/>
        </w:rPr>
        <w:t xml:space="preserve">Zusatz </w:t>
      </w:r>
      <w:r w:rsidR="0054313D" w:rsidRPr="000056DF">
        <w:rPr>
          <w:rFonts w:ascii="Corbel" w:hAnsi="Corbel" w:cs="Arial"/>
          <w:b/>
          <w:i/>
          <w:szCs w:val="20"/>
          <w14:numForm w14:val="lining"/>
        </w:rPr>
        <w:t>Thema)</w:t>
      </w:r>
    </w:p>
    <w:p w14:paraId="04314179" w14:textId="77777777" w:rsidR="0054313D" w:rsidRPr="000056DF" w:rsidRDefault="0054313D" w:rsidP="002A3009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p w14:paraId="70A981DE" w14:textId="77777777" w:rsidR="0054313D" w:rsidRPr="000056DF" w:rsidRDefault="0054313D" w:rsidP="002A3009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p w14:paraId="0E470EB5" w14:textId="77777777" w:rsidR="00AC4F54" w:rsidRPr="000056DF" w:rsidRDefault="00AC4F54" w:rsidP="002A3009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p w14:paraId="570BECFA" w14:textId="77777777" w:rsidR="00AC4F54" w:rsidRPr="000056DF" w:rsidRDefault="00AC4F54" w:rsidP="002A3009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51"/>
        <w:gridCol w:w="3086"/>
      </w:tblGrid>
      <w:tr w:rsidR="007425C1" w:rsidRPr="000056DF" w14:paraId="4F0599C9" w14:textId="77777777" w:rsidTr="007425C1">
        <w:tc>
          <w:tcPr>
            <w:tcW w:w="851" w:type="dxa"/>
            <w:tcBorders>
              <w:bottom w:val="single" w:sz="4" w:space="0" w:color="auto"/>
            </w:tcBorders>
          </w:tcPr>
          <w:p w14:paraId="7F06BB4D" w14:textId="2FC0ADEB" w:rsidR="00C87912" w:rsidRPr="000056DF" w:rsidRDefault="00C87912" w:rsidP="00C1778D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  <w:r w:rsidRPr="000056DF">
              <w:rPr>
                <w:rFonts w:ascii="Corbel" w:hAnsi="Corbel" w:cs="Arial"/>
                <w:szCs w:val="20"/>
                <w14:numForm w14:val="lining"/>
              </w:rPr>
              <w:t>Am:</w:t>
            </w:r>
          </w:p>
        </w:tc>
        <w:tc>
          <w:tcPr>
            <w:tcW w:w="3086" w:type="dxa"/>
            <w:tcBorders>
              <w:bottom w:val="single" w:sz="4" w:space="0" w:color="auto"/>
            </w:tcBorders>
          </w:tcPr>
          <w:p w14:paraId="404C6D30" w14:textId="1F31518F" w:rsidR="00C87912" w:rsidRPr="000056DF" w:rsidRDefault="00C87912" w:rsidP="00C87912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  <w:r w:rsidRPr="000056DF">
              <w:rPr>
                <w:rFonts w:ascii="Corbel" w:hAnsi="Corbel" w:cs="Arial"/>
                <w:szCs w:val="20"/>
                <w14:numForm w14:val="lining"/>
              </w:rPr>
              <w:t>Datum</w:t>
            </w:r>
          </w:p>
        </w:tc>
      </w:tr>
      <w:tr w:rsidR="007425C1" w:rsidRPr="000056DF" w14:paraId="366A0C9A" w14:textId="77777777" w:rsidTr="007425C1"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4E99B93" w14:textId="09BCB7FF" w:rsidR="00C87912" w:rsidRPr="000056DF" w:rsidRDefault="00C87912" w:rsidP="00C1778D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  <w:r w:rsidRPr="000056DF">
              <w:rPr>
                <w:rFonts w:ascii="Corbel" w:hAnsi="Corbel" w:cs="Arial"/>
                <w:szCs w:val="20"/>
                <w14:numForm w14:val="lining"/>
              </w:rPr>
              <w:t>Beginn:</w:t>
            </w:r>
          </w:p>
        </w:tc>
        <w:tc>
          <w:tcPr>
            <w:tcW w:w="3086" w:type="dxa"/>
            <w:tcBorders>
              <w:top w:val="single" w:sz="4" w:space="0" w:color="auto"/>
              <w:bottom w:val="single" w:sz="4" w:space="0" w:color="auto"/>
            </w:tcBorders>
          </w:tcPr>
          <w:p w14:paraId="31020AEE" w14:textId="11AAB196" w:rsidR="00C87912" w:rsidRPr="000056DF" w:rsidRDefault="00C87912" w:rsidP="00C1778D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  <w:r w:rsidRPr="000056DF">
              <w:rPr>
                <w:rFonts w:ascii="Corbel" w:hAnsi="Corbel" w:cs="Arial"/>
                <w:szCs w:val="20"/>
                <w14:numForm w14:val="lining"/>
              </w:rPr>
              <w:t>9 Uhr</w:t>
            </w:r>
          </w:p>
        </w:tc>
      </w:tr>
      <w:tr w:rsidR="007425C1" w:rsidRPr="000056DF" w14:paraId="1663AD8F" w14:textId="77777777" w:rsidTr="007425C1"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D723601" w14:textId="0C875BBA" w:rsidR="00C87912" w:rsidRPr="000056DF" w:rsidRDefault="00C87912" w:rsidP="00C1778D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  <w:r w:rsidRPr="000056DF">
              <w:rPr>
                <w:rFonts w:ascii="Corbel" w:hAnsi="Corbel" w:cs="Arial"/>
                <w:szCs w:val="20"/>
                <w14:numForm w14:val="lining"/>
              </w:rPr>
              <w:t>Ort:</w:t>
            </w:r>
          </w:p>
        </w:tc>
        <w:tc>
          <w:tcPr>
            <w:tcW w:w="3086" w:type="dxa"/>
            <w:tcBorders>
              <w:top w:val="single" w:sz="4" w:space="0" w:color="auto"/>
              <w:bottom w:val="single" w:sz="4" w:space="0" w:color="auto"/>
            </w:tcBorders>
          </w:tcPr>
          <w:p w14:paraId="418E97D5" w14:textId="23024599" w:rsidR="00C87912" w:rsidRPr="000056DF" w:rsidRDefault="00C87912" w:rsidP="00C1778D">
            <w:pPr>
              <w:tabs>
                <w:tab w:val="left" w:pos="482"/>
              </w:tabs>
              <w:rPr>
                <w:rFonts w:ascii="Corbel" w:hAnsi="Corbel" w:cs="Arial"/>
                <w:szCs w:val="20"/>
                <w14:numForm w14:val="lining"/>
              </w:rPr>
            </w:pPr>
            <w:r w:rsidRPr="000056DF">
              <w:rPr>
                <w:rFonts w:ascii="Corbel" w:hAnsi="Corbel" w:cs="Arial"/>
                <w:szCs w:val="20"/>
                <w14:numForm w14:val="lining"/>
              </w:rPr>
              <w:t>Konferenzraum Stadtsiedlung</w:t>
            </w:r>
          </w:p>
        </w:tc>
      </w:tr>
    </w:tbl>
    <w:p w14:paraId="0905FF00" w14:textId="77777777" w:rsidR="00C87912" w:rsidRPr="000056DF" w:rsidRDefault="00C87912" w:rsidP="00C87912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p w14:paraId="46145161" w14:textId="77777777" w:rsidR="00C87912" w:rsidRPr="000056DF" w:rsidRDefault="00C87912" w:rsidP="00C87912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p w14:paraId="48C75B75" w14:textId="77777777" w:rsidR="00B96137" w:rsidRPr="000056DF" w:rsidRDefault="00B96137" w:rsidP="002A3009">
      <w:pPr>
        <w:tabs>
          <w:tab w:val="left" w:pos="3828"/>
        </w:tabs>
        <w:rPr>
          <w:rFonts w:ascii="Corbel" w:hAnsi="Corbel" w:cs="Arial"/>
          <w:b/>
          <w:szCs w:val="20"/>
          <w14:numForm w14:val="lining"/>
        </w:rPr>
      </w:pPr>
    </w:p>
    <w:p w14:paraId="14D32266" w14:textId="77777777" w:rsidR="003B4B0B" w:rsidRPr="000056DF" w:rsidRDefault="003B4B0B" w:rsidP="003B4B0B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402"/>
        <w:gridCol w:w="3738"/>
      </w:tblGrid>
      <w:tr w:rsidR="003B4B0B" w:rsidRPr="000056DF" w14:paraId="653667EA" w14:textId="77777777" w:rsidTr="0045297F">
        <w:tc>
          <w:tcPr>
            <w:tcW w:w="3402" w:type="dxa"/>
            <w:tcBorders>
              <w:bottom w:val="single" w:sz="4" w:space="0" w:color="auto"/>
            </w:tcBorders>
          </w:tcPr>
          <w:p w14:paraId="02DB6AEA" w14:textId="0CB03719" w:rsidR="003B4B0B" w:rsidRPr="000056DF" w:rsidRDefault="003B4B0B" w:rsidP="003B4B0B">
            <w:pPr>
              <w:tabs>
                <w:tab w:val="left" w:pos="3828"/>
              </w:tabs>
              <w:rPr>
                <w:rFonts w:ascii="Corbel" w:hAnsi="Corbel" w:cs="Arial"/>
                <w:b/>
                <w:szCs w:val="20"/>
                <w14:numForm w14:val="lining"/>
              </w:rPr>
            </w:pPr>
            <w:r w:rsidRPr="000056DF">
              <w:rPr>
                <w:rFonts w:ascii="Corbel" w:hAnsi="Corbel" w:cs="Arial"/>
                <w:b/>
                <w:szCs w:val="20"/>
                <w14:numForm w14:val="lining"/>
              </w:rPr>
              <w:t>Eingeladene Teilnehmer</w:t>
            </w:r>
          </w:p>
        </w:tc>
        <w:tc>
          <w:tcPr>
            <w:tcW w:w="3738" w:type="dxa"/>
            <w:tcBorders>
              <w:bottom w:val="single" w:sz="4" w:space="0" w:color="auto"/>
            </w:tcBorders>
          </w:tcPr>
          <w:p w14:paraId="36A14DE7" w14:textId="1435F5A7" w:rsidR="003B4B0B" w:rsidRPr="000056DF" w:rsidRDefault="003B4B0B" w:rsidP="0045297F">
            <w:pPr>
              <w:tabs>
                <w:tab w:val="left" w:pos="3828"/>
              </w:tabs>
              <w:rPr>
                <w:rFonts w:ascii="Corbel" w:hAnsi="Corbel" w:cs="Arial"/>
                <w:b/>
                <w:szCs w:val="20"/>
                <w14:numForm w14:val="lining"/>
              </w:rPr>
            </w:pPr>
          </w:p>
        </w:tc>
      </w:tr>
      <w:tr w:rsidR="003B4B0B" w:rsidRPr="000056DF" w14:paraId="197F040D" w14:textId="77777777" w:rsidTr="0045297F">
        <w:tc>
          <w:tcPr>
            <w:tcW w:w="3402" w:type="dxa"/>
            <w:tcBorders>
              <w:bottom w:val="single" w:sz="4" w:space="0" w:color="auto"/>
            </w:tcBorders>
          </w:tcPr>
          <w:p w14:paraId="733D7A69" w14:textId="77777777" w:rsidR="003B4B0B" w:rsidRPr="000056DF" w:rsidRDefault="003B4B0B" w:rsidP="0045297F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</w:p>
        </w:tc>
        <w:tc>
          <w:tcPr>
            <w:tcW w:w="3738" w:type="dxa"/>
            <w:tcBorders>
              <w:bottom w:val="single" w:sz="4" w:space="0" w:color="auto"/>
            </w:tcBorders>
          </w:tcPr>
          <w:p w14:paraId="188DF865" w14:textId="77777777" w:rsidR="003B4B0B" w:rsidRPr="000056DF" w:rsidRDefault="003B4B0B" w:rsidP="0045297F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</w:p>
        </w:tc>
      </w:tr>
    </w:tbl>
    <w:p w14:paraId="38CB1388" w14:textId="77777777" w:rsidR="003B4B0B" w:rsidRPr="000056DF" w:rsidRDefault="003B4B0B" w:rsidP="003B4B0B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p w14:paraId="5F8CFE93" w14:textId="77777777" w:rsidR="00696656" w:rsidRPr="000056DF" w:rsidRDefault="00696656" w:rsidP="002A3009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p w14:paraId="3F0F2C7D" w14:textId="77777777" w:rsidR="00696656" w:rsidRPr="000056DF" w:rsidRDefault="00696656" w:rsidP="002A3009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p w14:paraId="304B044C" w14:textId="77777777" w:rsidR="00B96137" w:rsidRPr="000056DF" w:rsidRDefault="00B96137" w:rsidP="002A3009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p w14:paraId="442A9525" w14:textId="4D8A5A70" w:rsidR="00696656" w:rsidRPr="000056DF" w:rsidRDefault="00696656" w:rsidP="002A3009">
      <w:pPr>
        <w:tabs>
          <w:tab w:val="left" w:pos="3828"/>
        </w:tabs>
        <w:rPr>
          <w:rFonts w:ascii="Corbel" w:hAnsi="Corbel" w:cs="Arial"/>
          <w:b/>
          <w:szCs w:val="20"/>
          <w14:numForm w14:val="lining"/>
        </w:rPr>
      </w:pPr>
      <w:r w:rsidRPr="000056DF">
        <w:rPr>
          <w:rFonts w:ascii="Corbel" w:hAnsi="Corbel" w:cs="Arial"/>
          <w:b/>
          <w:szCs w:val="20"/>
          <w14:numForm w14:val="lining"/>
        </w:rPr>
        <w:t>Tagesordnung</w:t>
      </w:r>
    </w:p>
    <w:p w14:paraId="30A88F33" w14:textId="77777777" w:rsidR="00696656" w:rsidRPr="000056DF" w:rsidRDefault="00696656" w:rsidP="002A3009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730"/>
        <w:gridCol w:w="5297"/>
      </w:tblGrid>
      <w:tr w:rsidR="007425C1" w:rsidRPr="000056DF" w14:paraId="697CCB29" w14:textId="77777777" w:rsidTr="007425C1">
        <w:tc>
          <w:tcPr>
            <w:tcW w:w="730" w:type="dxa"/>
            <w:tcBorders>
              <w:bottom w:val="single" w:sz="4" w:space="0" w:color="auto"/>
            </w:tcBorders>
          </w:tcPr>
          <w:p w14:paraId="60763F87" w14:textId="0908DB17" w:rsidR="00696656" w:rsidRPr="000056DF" w:rsidRDefault="0068783F" w:rsidP="002A3009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  <w:r w:rsidRPr="000056DF">
              <w:rPr>
                <w:rFonts w:ascii="Corbel" w:hAnsi="Corbel" w:cs="Arial"/>
                <w:szCs w:val="20"/>
                <w14:numForm w14:val="lining"/>
              </w:rPr>
              <w:t>TOP 1</w:t>
            </w:r>
          </w:p>
        </w:tc>
        <w:tc>
          <w:tcPr>
            <w:tcW w:w="5297" w:type="dxa"/>
            <w:tcBorders>
              <w:bottom w:val="single" w:sz="4" w:space="0" w:color="auto"/>
            </w:tcBorders>
          </w:tcPr>
          <w:p w14:paraId="336FF7A9" w14:textId="1D9E0648" w:rsidR="00696656" w:rsidRPr="000056DF" w:rsidRDefault="005269B5" w:rsidP="002A3009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  <w:r w:rsidRPr="000056DF">
              <w:rPr>
                <w:rFonts w:ascii="Corbel" w:hAnsi="Corbel" w:cs="Arial"/>
                <w:szCs w:val="20"/>
                <w14:numForm w14:val="lining"/>
              </w:rPr>
              <w:t>Aktueller Sachstand Projekte Realisierungsphase</w:t>
            </w:r>
          </w:p>
        </w:tc>
      </w:tr>
      <w:tr w:rsidR="007425C1" w:rsidRPr="000056DF" w14:paraId="34D7162D" w14:textId="77777777" w:rsidTr="007425C1"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</w:tcPr>
          <w:p w14:paraId="738AC9A5" w14:textId="33C9B355" w:rsidR="00696656" w:rsidRPr="000056DF" w:rsidRDefault="0068783F" w:rsidP="002A3009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  <w:r w:rsidRPr="000056DF">
              <w:rPr>
                <w:rFonts w:ascii="Corbel" w:hAnsi="Corbel" w:cs="Arial"/>
                <w:szCs w:val="20"/>
                <w14:numForm w14:val="lining"/>
              </w:rPr>
              <w:t>TOP 2</w:t>
            </w:r>
          </w:p>
        </w:tc>
        <w:tc>
          <w:tcPr>
            <w:tcW w:w="5297" w:type="dxa"/>
            <w:tcBorders>
              <w:top w:val="single" w:sz="4" w:space="0" w:color="auto"/>
              <w:bottom w:val="single" w:sz="4" w:space="0" w:color="auto"/>
            </w:tcBorders>
          </w:tcPr>
          <w:p w14:paraId="2E66B268" w14:textId="5263CBB3" w:rsidR="00696656" w:rsidRPr="000056DF" w:rsidRDefault="005269B5" w:rsidP="002A3009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  <w:r w:rsidRPr="000056DF">
              <w:rPr>
                <w:rFonts w:ascii="Corbel" w:hAnsi="Corbel" w:cs="Arial"/>
                <w:szCs w:val="20"/>
                <w14:numForm w14:val="lining"/>
              </w:rPr>
              <w:t>Sonstiges</w:t>
            </w:r>
          </w:p>
        </w:tc>
      </w:tr>
      <w:tr w:rsidR="00AC4F54" w:rsidRPr="000056DF" w14:paraId="47A0F58D" w14:textId="77777777" w:rsidTr="007425C1"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</w:tcPr>
          <w:p w14:paraId="4603AFFD" w14:textId="4DBD3327" w:rsidR="00AC4F54" w:rsidRPr="000056DF" w:rsidRDefault="00AC4F54" w:rsidP="002A3009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  <w:r w:rsidRPr="000056DF">
              <w:rPr>
                <w:rFonts w:ascii="Corbel" w:hAnsi="Corbel" w:cs="Arial"/>
                <w:szCs w:val="20"/>
                <w14:numForm w14:val="lining"/>
              </w:rPr>
              <w:t>TOP</w:t>
            </w:r>
            <w:r w:rsidR="000056DF">
              <w:rPr>
                <w:rFonts w:ascii="Corbel" w:hAnsi="Corbel" w:cs="Arial"/>
                <w:szCs w:val="20"/>
                <w14:numForm w14:val="lining"/>
              </w:rPr>
              <w:t xml:space="preserve"> </w:t>
            </w:r>
            <w:r w:rsidRPr="000056DF">
              <w:rPr>
                <w:rFonts w:ascii="Corbel" w:hAnsi="Corbel" w:cs="Arial"/>
                <w:szCs w:val="20"/>
                <w14:numForm w14:val="lining"/>
              </w:rPr>
              <w:t>3</w:t>
            </w:r>
          </w:p>
        </w:tc>
        <w:tc>
          <w:tcPr>
            <w:tcW w:w="5297" w:type="dxa"/>
            <w:tcBorders>
              <w:top w:val="single" w:sz="4" w:space="0" w:color="auto"/>
              <w:bottom w:val="single" w:sz="4" w:space="0" w:color="auto"/>
            </w:tcBorders>
          </w:tcPr>
          <w:p w14:paraId="168356AD" w14:textId="0F6BDE3C" w:rsidR="00AC4F54" w:rsidRPr="000056DF" w:rsidRDefault="00AC4F54" w:rsidP="00BE112F">
            <w:pPr>
              <w:tabs>
                <w:tab w:val="left" w:pos="482"/>
              </w:tabs>
              <w:rPr>
                <w:rFonts w:ascii="Corbel" w:hAnsi="Corbel" w:cs="Arial"/>
                <w:szCs w:val="20"/>
                <w14:numForm w14:val="lining"/>
              </w:rPr>
            </w:pPr>
            <w:r w:rsidRPr="000056DF">
              <w:rPr>
                <w:rFonts w:ascii="Corbel" w:hAnsi="Corbel" w:cs="Arial"/>
                <w:szCs w:val="20"/>
                <w14:numForm w14:val="lining"/>
              </w:rPr>
              <w:t>Thema 3</w:t>
            </w:r>
          </w:p>
        </w:tc>
      </w:tr>
      <w:tr w:rsidR="007425C1" w:rsidRPr="000056DF" w14:paraId="64BB8A60" w14:textId="77777777" w:rsidTr="007425C1"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</w:tcPr>
          <w:p w14:paraId="3A7A8062" w14:textId="6E603D20" w:rsidR="00696656" w:rsidRPr="000056DF" w:rsidRDefault="0068783F" w:rsidP="00AC4F54">
            <w:pPr>
              <w:tabs>
                <w:tab w:val="left" w:pos="3828"/>
              </w:tabs>
              <w:rPr>
                <w:rFonts w:ascii="Corbel" w:hAnsi="Corbel" w:cs="Arial"/>
                <w:szCs w:val="20"/>
                <w14:numForm w14:val="lining"/>
              </w:rPr>
            </w:pPr>
            <w:r w:rsidRPr="000056DF">
              <w:rPr>
                <w:rFonts w:ascii="Corbel" w:hAnsi="Corbel" w:cs="Arial"/>
                <w:szCs w:val="20"/>
                <w14:numForm w14:val="lining"/>
              </w:rPr>
              <w:t>TOP</w:t>
            </w:r>
            <w:r w:rsidR="000056DF">
              <w:rPr>
                <w:rFonts w:ascii="Corbel" w:hAnsi="Corbel" w:cs="Arial"/>
                <w:szCs w:val="20"/>
                <w14:numForm w14:val="lining"/>
              </w:rPr>
              <w:t xml:space="preserve"> </w:t>
            </w:r>
            <w:r w:rsidR="00AC4F54" w:rsidRPr="000056DF">
              <w:rPr>
                <w:rFonts w:ascii="Corbel" w:hAnsi="Corbel" w:cs="Arial"/>
                <w:szCs w:val="20"/>
                <w14:numForm w14:val="lining"/>
              </w:rPr>
              <w:t>4</w:t>
            </w:r>
          </w:p>
        </w:tc>
        <w:tc>
          <w:tcPr>
            <w:tcW w:w="5297" w:type="dxa"/>
            <w:tcBorders>
              <w:top w:val="single" w:sz="4" w:space="0" w:color="auto"/>
              <w:bottom w:val="single" w:sz="4" w:space="0" w:color="auto"/>
            </w:tcBorders>
          </w:tcPr>
          <w:p w14:paraId="089C06BF" w14:textId="0BF44236" w:rsidR="00696656" w:rsidRPr="000056DF" w:rsidRDefault="00BE112F" w:rsidP="00AC4F54">
            <w:pPr>
              <w:tabs>
                <w:tab w:val="left" w:pos="482"/>
                <w:tab w:val="center" w:pos="2015"/>
              </w:tabs>
              <w:rPr>
                <w:rFonts w:ascii="Corbel" w:hAnsi="Corbel" w:cs="Arial"/>
                <w:szCs w:val="20"/>
                <w14:numForm w14:val="lining"/>
              </w:rPr>
            </w:pPr>
            <w:r w:rsidRPr="000056DF">
              <w:rPr>
                <w:rFonts w:ascii="Corbel" w:hAnsi="Corbel" w:cs="Arial"/>
                <w:szCs w:val="20"/>
                <w14:numForm w14:val="lining"/>
              </w:rPr>
              <w:t>T</w:t>
            </w:r>
            <w:r w:rsidR="00AC4F54" w:rsidRPr="000056DF">
              <w:rPr>
                <w:rFonts w:ascii="Corbel" w:hAnsi="Corbel" w:cs="Arial"/>
                <w:szCs w:val="20"/>
                <w14:numForm w14:val="lining"/>
              </w:rPr>
              <w:t>hema 4</w:t>
            </w:r>
          </w:p>
        </w:tc>
      </w:tr>
    </w:tbl>
    <w:p w14:paraId="4FBC5C65" w14:textId="77777777" w:rsidR="00696656" w:rsidRPr="000056DF" w:rsidRDefault="00696656" w:rsidP="002A3009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p w14:paraId="1F8746F8" w14:textId="77777777" w:rsidR="009447EA" w:rsidRPr="000056DF" w:rsidRDefault="009447EA" w:rsidP="002A3009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p w14:paraId="349CDBA6" w14:textId="77777777" w:rsidR="00AC4F54" w:rsidRPr="000056DF" w:rsidRDefault="00AC4F54" w:rsidP="002A3009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p w14:paraId="7A05F9DE" w14:textId="77777777" w:rsidR="007509CC" w:rsidRPr="000056DF" w:rsidRDefault="007509CC" w:rsidP="002A3009">
      <w:pPr>
        <w:tabs>
          <w:tab w:val="left" w:pos="3828"/>
        </w:tabs>
        <w:rPr>
          <w:rFonts w:ascii="Corbel" w:hAnsi="Corbel" w:cs="Arial"/>
          <w:szCs w:val="20"/>
          <w14:numForm w14:val="lining"/>
        </w:rPr>
      </w:pPr>
    </w:p>
    <w:p w14:paraId="00A33478" w14:textId="102085CF" w:rsidR="00AC4F54" w:rsidRPr="000056DF" w:rsidRDefault="00AC4F54" w:rsidP="002A3009">
      <w:pPr>
        <w:tabs>
          <w:tab w:val="left" w:pos="3828"/>
        </w:tabs>
        <w:rPr>
          <w:rFonts w:ascii="Corbel" w:hAnsi="Corbel" w:cs="Arial"/>
          <w:b/>
          <w:szCs w:val="20"/>
          <w14:numForm w14:val="lining"/>
        </w:rPr>
      </w:pPr>
      <w:r w:rsidRPr="000056DF">
        <w:rPr>
          <w:rFonts w:ascii="Corbel" w:hAnsi="Corbel" w:cs="Arial"/>
          <w:b/>
          <w:szCs w:val="20"/>
          <w14:numForm w14:val="lining"/>
        </w:rPr>
        <w:t xml:space="preserve">Ende ca. </w:t>
      </w:r>
    </w:p>
    <w:sectPr w:rsidR="00AC4F54" w:rsidRPr="000056DF" w:rsidSect="002A30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134" w:left="1417" w:header="708" w:footer="3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2EF695" w14:textId="77777777" w:rsidR="00AA4BA6" w:rsidRDefault="00AA4BA6" w:rsidP="00B65B04">
      <w:r>
        <w:separator/>
      </w:r>
    </w:p>
  </w:endnote>
  <w:endnote w:type="continuationSeparator" w:id="0">
    <w:p w14:paraId="6B8941BF" w14:textId="77777777" w:rsidR="00AA4BA6" w:rsidRDefault="00AA4BA6" w:rsidP="00B65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auto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872689" w14:textId="77777777" w:rsidR="00F10B77" w:rsidRDefault="00F10B77">
    <w:pPr>
      <w:pStyle w:val="Fuzeile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lenraster"/>
      <w:tblW w:w="9179" w:type="dxa"/>
      <w:tblBorders>
        <w:top w:val="none" w:sz="0" w:space="0" w:color="auto"/>
        <w:left w:val="none" w:sz="0" w:space="0" w:color="auto"/>
        <w:bottom w:val="single" w:sz="4" w:space="0" w:color="8A8B8A"/>
        <w:right w:val="none" w:sz="0" w:space="0" w:color="auto"/>
        <w:insideH w:val="single" w:sz="4" w:space="0" w:color="8A8B8A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263"/>
      <w:gridCol w:w="1935"/>
      <w:gridCol w:w="1418"/>
      <w:gridCol w:w="1728"/>
      <w:gridCol w:w="964"/>
      <w:gridCol w:w="1871"/>
    </w:tblGrid>
    <w:tr w:rsidR="00910E10" w:rsidRPr="00033132" w14:paraId="69D185F0" w14:textId="77777777" w:rsidTr="00426525">
      <w:trPr>
        <w:trHeight w:val="227"/>
      </w:trPr>
      <w:tc>
        <w:tcPr>
          <w:tcW w:w="1263" w:type="dxa"/>
          <w:vAlign w:val="center"/>
        </w:tcPr>
        <w:p w14:paraId="6B6533C3" w14:textId="77777777" w:rsidR="00910E10" w:rsidRPr="00033132" w:rsidRDefault="00910E10" w:rsidP="00426525">
          <w:pPr>
            <w:rPr>
              <w:rFonts w:ascii="Corbel" w:hAnsi="Corbel"/>
            </w:rPr>
          </w:pPr>
          <w:r w:rsidRPr="00033132">
            <w:rPr>
              <w:rFonts w:ascii="Corbel" w:hAnsi="Corbel"/>
              <w:color w:val="636462"/>
              <w:sz w:val="13"/>
              <w:szCs w:val="13"/>
            </w:rPr>
            <w:t>Dokumentenname</w:t>
          </w:r>
        </w:p>
      </w:tc>
      <w:tc>
        <w:tcPr>
          <w:tcW w:w="1935" w:type="dxa"/>
          <w:vAlign w:val="center"/>
        </w:tcPr>
        <w:p w14:paraId="247FA0CD" w14:textId="151E9A1D" w:rsidR="00910E10" w:rsidRPr="00033132" w:rsidRDefault="00910E10" w:rsidP="00426525">
          <w:pPr>
            <w:rPr>
              <w:rFonts w:ascii="Corbel" w:hAnsi="Corbel"/>
            </w:rPr>
          </w:pPr>
          <w:proofErr w:type="spellStart"/>
          <w:r w:rsidRPr="00033132">
            <w:rPr>
              <w:rFonts w:ascii="Corbel" w:hAnsi="Corbel"/>
              <w:sz w:val="16"/>
              <w:szCs w:val="16"/>
            </w:rPr>
            <w:t>FO_</w:t>
          </w:r>
          <w:r>
            <w:rPr>
              <w:rFonts w:ascii="Corbel" w:hAnsi="Corbel"/>
              <w:sz w:val="16"/>
              <w:szCs w:val="16"/>
            </w:rPr>
            <w:t>Agenda</w:t>
          </w:r>
          <w:proofErr w:type="spellEnd"/>
        </w:p>
      </w:tc>
      <w:tc>
        <w:tcPr>
          <w:tcW w:w="1418" w:type="dxa"/>
          <w:vAlign w:val="center"/>
        </w:tcPr>
        <w:p w14:paraId="4F488DBF" w14:textId="77777777" w:rsidR="00910E10" w:rsidRPr="00033132" w:rsidRDefault="00910E10" w:rsidP="00426525">
          <w:pPr>
            <w:rPr>
              <w:rFonts w:ascii="Corbel" w:hAnsi="Corbel"/>
            </w:rPr>
          </w:pPr>
          <w:r>
            <w:rPr>
              <w:rFonts w:ascii="Corbel" w:hAnsi="Corbel"/>
              <w:color w:val="636462"/>
              <w:sz w:val="13"/>
              <w:szCs w:val="13"/>
            </w:rPr>
            <w:t>Ersteller</w:t>
          </w:r>
        </w:p>
      </w:tc>
      <w:tc>
        <w:tcPr>
          <w:tcW w:w="1728" w:type="dxa"/>
          <w:vAlign w:val="center"/>
        </w:tcPr>
        <w:p w14:paraId="2D72B7D9" w14:textId="77777777" w:rsidR="00910E10" w:rsidRPr="00033132" w:rsidRDefault="00910E10" w:rsidP="00426525">
          <w:pPr>
            <w:rPr>
              <w:rFonts w:ascii="Corbel" w:hAnsi="Corbel"/>
            </w:rPr>
          </w:pPr>
          <w:r w:rsidRPr="00033132">
            <w:rPr>
              <w:rFonts w:ascii="Corbel" w:hAnsi="Corbel"/>
              <w:i/>
              <w:sz w:val="16"/>
              <w:szCs w:val="16"/>
            </w:rPr>
            <w:t>(Name)</w:t>
          </w:r>
        </w:p>
      </w:tc>
      <w:tc>
        <w:tcPr>
          <w:tcW w:w="964" w:type="dxa"/>
          <w:vAlign w:val="center"/>
        </w:tcPr>
        <w:p w14:paraId="2503C30B" w14:textId="77777777" w:rsidR="00910E10" w:rsidRPr="00033132" w:rsidRDefault="00910E10" w:rsidP="00426525">
          <w:pPr>
            <w:rPr>
              <w:rFonts w:ascii="Corbel" w:hAnsi="Corbel"/>
              <w:color w:val="636462"/>
            </w:rPr>
          </w:pPr>
          <w:r w:rsidRPr="00033132">
            <w:rPr>
              <w:rFonts w:ascii="Corbel" w:hAnsi="Corbel"/>
              <w:color w:val="636462"/>
              <w:sz w:val="13"/>
              <w:szCs w:val="13"/>
            </w:rPr>
            <w:t>Version</w:t>
          </w:r>
        </w:p>
      </w:tc>
      <w:tc>
        <w:tcPr>
          <w:tcW w:w="1871" w:type="dxa"/>
          <w:vAlign w:val="center"/>
        </w:tcPr>
        <w:p w14:paraId="1C5E5437" w14:textId="77777777" w:rsidR="00910E10" w:rsidRPr="00033132" w:rsidRDefault="00910E10" w:rsidP="00426525">
          <w:pPr>
            <w:rPr>
              <w:rFonts w:ascii="Corbel" w:hAnsi="Corbel"/>
            </w:rPr>
          </w:pPr>
          <w:r w:rsidRPr="00033132">
            <w:rPr>
              <w:rFonts w:ascii="Corbel" w:hAnsi="Corbel"/>
              <w:sz w:val="16"/>
              <w:szCs w:val="16"/>
            </w:rPr>
            <w:t>1</w:t>
          </w:r>
        </w:p>
      </w:tc>
    </w:tr>
  </w:tbl>
  <w:p w14:paraId="260C3EBA" w14:textId="77777777" w:rsidR="00910E10" w:rsidRPr="00033132" w:rsidRDefault="00910E10" w:rsidP="00910E10">
    <w:pPr>
      <w:pStyle w:val="Fuzeile"/>
      <w:tabs>
        <w:tab w:val="clear" w:pos="9072"/>
        <w:tab w:val="left" w:pos="113"/>
        <w:tab w:val="left" w:pos="142"/>
        <w:tab w:val="right" w:pos="4536"/>
        <w:tab w:val="right" w:pos="9299"/>
        <w:tab w:val="right" w:pos="9356"/>
      </w:tabs>
      <w:rPr>
        <w:rFonts w:ascii="Corbel" w:hAnsi="Corbel"/>
        <w:i/>
        <w:sz w:val="13"/>
        <w:szCs w:val="13"/>
      </w:rPr>
    </w:pPr>
  </w:p>
  <w:p w14:paraId="3ECF26AF" w14:textId="77777777" w:rsidR="00910E10" w:rsidRPr="00033132" w:rsidRDefault="00910E10" w:rsidP="00910E10">
    <w:pPr>
      <w:pStyle w:val="Fuzeile"/>
      <w:tabs>
        <w:tab w:val="left" w:pos="0"/>
        <w:tab w:val="left" w:pos="113"/>
        <w:tab w:val="right" w:pos="4536"/>
      </w:tabs>
      <w:rPr>
        <w:rFonts w:ascii="Corbel" w:hAnsi="Corbel"/>
        <w:sz w:val="13"/>
        <w:szCs w:val="13"/>
      </w:rPr>
    </w:pPr>
    <w:r w:rsidRPr="00033132">
      <w:rPr>
        <w:rFonts w:ascii="Corbel" w:hAnsi="Corbel"/>
        <w:i/>
        <w:sz w:val="13"/>
        <w:szCs w:val="13"/>
      </w:rPr>
      <w:t>(Datum)</w:t>
    </w:r>
    <w:r w:rsidRPr="00033132">
      <w:rPr>
        <w:rFonts w:ascii="Corbel" w:hAnsi="Corbel"/>
        <w:i/>
        <w:sz w:val="16"/>
        <w:szCs w:val="16"/>
      </w:rPr>
      <w:tab/>
    </w:r>
    <w:sdt>
      <w:sdtPr>
        <w:rPr>
          <w:rFonts w:ascii="Corbel" w:hAnsi="Corbel"/>
          <w:sz w:val="13"/>
          <w:szCs w:val="13"/>
        </w:rPr>
        <w:id w:val="421154282"/>
        <w:docPartObj>
          <w:docPartGallery w:val="Page Numbers (Top of Page)"/>
          <w:docPartUnique/>
        </w:docPartObj>
      </w:sdtPr>
      <w:sdtEndPr/>
      <w:sdtContent>
        <w:r w:rsidRPr="00033132">
          <w:rPr>
            <w:rFonts w:ascii="Corbel" w:hAnsi="Corbel"/>
            <w:sz w:val="13"/>
            <w:szCs w:val="13"/>
          </w:rPr>
          <w:tab/>
          <w:t xml:space="preserve">Seite </w:t>
        </w:r>
        <w:r w:rsidRPr="00033132">
          <w:rPr>
            <w:rFonts w:ascii="Corbel" w:hAnsi="Corbel"/>
            <w:b/>
            <w:bCs/>
            <w:sz w:val="13"/>
            <w:szCs w:val="13"/>
          </w:rPr>
          <w:fldChar w:fldCharType="begin"/>
        </w:r>
        <w:r w:rsidRPr="00033132">
          <w:rPr>
            <w:rFonts w:ascii="Corbel" w:hAnsi="Corbel"/>
            <w:b/>
            <w:bCs/>
            <w:sz w:val="13"/>
            <w:szCs w:val="13"/>
          </w:rPr>
          <w:instrText>PAGE</w:instrText>
        </w:r>
        <w:r w:rsidRPr="00033132">
          <w:rPr>
            <w:rFonts w:ascii="Corbel" w:hAnsi="Corbel"/>
            <w:b/>
            <w:bCs/>
            <w:sz w:val="13"/>
            <w:szCs w:val="13"/>
          </w:rPr>
          <w:fldChar w:fldCharType="separate"/>
        </w:r>
        <w:r w:rsidR="00F10B77">
          <w:rPr>
            <w:rFonts w:ascii="Corbel" w:hAnsi="Corbel"/>
            <w:b/>
            <w:bCs/>
            <w:noProof/>
            <w:sz w:val="13"/>
            <w:szCs w:val="13"/>
          </w:rPr>
          <w:t>1</w:t>
        </w:r>
        <w:r w:rsidRPr="00033132">
          <w:rPr>
            <w:rFonts w:ascii="Corbel" w:hAnsi="Corbel"/>
            <w:b/>
            <w:bCs/>
            <w:sz w:val="13"/>
            <w:szCs w:val="13"/>
          </w:rPr>
          <w:fldChar w:fldCharType="end"/>
        </w:r>
        <w:r w:rsidRPr="00033132">
          <w:rPr>
            <w:rFonts w:ascii="Corbel" w:hAnsi="Corbel"/>
            <w:sz w:val="13"/>
            <w:szCs w:val="13"/>
          </w:rPr>
          <w:t xml:space="preserve"> von </w:t>
        </w:r>
        <w:r w:rsidRPr="00033132">
          <w:rPr>
            <w:rFonts w:ascii="Corbel" w:hAnsi="Corbel"/>
            <w:b/>
            <w:bCs/>
            <w:sz w:val="13"/>
            <w:szCs w:val="13"/>
          </w:rPr>
          <w:fldChar w:fldCharType="begin"/>
        </w:r>
        <w:r w:rsidRPr="00033132">
          <w:rPr>
            <w:rFonts w:ascii="Corbel" w:hAnsi="Corbel"/>
            <w:b/>
            <w:bCs/>
            <w:sz w:val="13"/>
            <w:szCs w:val="13"/>
          </w:rPr>
          <w:instrText>NUMPAGES</w:instrText>
        </w:r>
        <w:r w:rsidRPr="00033132">
          <w:rPr>
            <w:rFonts w:ascii="Corbel" w:hAnsi="Corbel"/>
            <w:b/>
            <w:bCs/>
            <w:sz w:val="13"/>
            <w:szCs w:val="13"/>
          </w:rPr>
          <w:fldChar w:fldCharType="separate"/>
        </w:r>
        <w:r w:rsidR="00F10B77">
          <w:rPr>
            <w:rFonts w:ascii="Corbel" w:hAnsi="Corbel"/>
            <w:b/>
            <w:bCs/>
            <w:noProof/>
            <w:sz w:val="13"/>
            <w:szCs w:val="13"/>
          </w:rPr>
          <w:t>1</w:t>
        </w:r>
        <w:r w:rsidRPr="00033132">
          <w:rPr>
            <w:rFonts w:ascii="Corbel" w:hAnsi="Corbel"/>
            <w:b/>
            <w:bCs/>
            <w:sz w:val="13"/>
            <w:szCs w:val="13"/>
          </w:rPr>
          <w:fldChar w:fldCharType="end"/>
        </w:r>
      </w:sdtContent>
    </w:sdt>
  </w:p>
  <w:p w14:paraId="2F1FDFF1" w14:textId="77777777" w:rsidR="00910E10" w:rsidRDefault="00910E10">
    <w:pPr>
      <w:pStyle w:val="Fuzeile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9A0DA5" w14:textId="77777777" w:rsidR="00F10B77" w:rsidRDefault="00F10B77">
    <w:pPr>
      <w:pStyle w:val="Fuzeile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64DC97" w14:textId="77777777" w:rsidR="00AA4BA6" w:rsidRDefault="00AA4BA6" w:rsidP="00B65B04">
      <w:r>
        <w:separator/>
      </w:r>
    </w:p>
  </w:footnote>
  <w:footnote w:type="continuationSeparator" w:id="0">
    <w:p w14:paraId="734A23CD" w14:textId="77777777" w:rsidR="00AA4BA6" w:rsidRDefault="00AA4BA6" w:rsidP="00B65B0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202A3F" w14:textId="77777777" w:rsidR="00F10B77" w:rsidRDefault="00F10B77">
    <w:pPr>
      <w:pStyle w:val="Kopfzeile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4E11E6" w14:textId="4953A88A" w:rsidR="00A025D5" w:rsidRDefault="00F10B77" w:rsidP="00D4179F">
    <w:pPr>
      <w:pStyle w:val="Kopfzeile"/>
      <w:tabs>
        <w:tab w:val="clear" w:pos="9072"/>
        <w:tab w:val="left" w:pos="7655"/>
      </w:tabs>
      <w:ind w:right="-284"/>
      <w:rPr>
        <w:b/>
      </w:rPr>
    </w:pPr>
    <w:bookmarkStart w:id="0" w:name="_GoBack"/>
    <w:r w:rsidRPr="00105440">
      <w:rPr>
        <w:b/>
        <w:noProof/>
      </w:rPr>
      <w:drawing>
        <wp:anchor distT="0" distB="0" distL="114300" distR="114300" simplePos="0" relativeHeight="251661312" behindDoc="0" locked="0" layoutInCell="1" allowOverlap="1" wp14:anchorId="592A11E1" wp14:editId="6CBDD9B7">
          <wp:simplePos x="0" y="0"/>
          <wp:positionH relativeFrom="column">
            <wp:posOffset>4295775</wp:posOffset>
          </wp:positionH>
          <wp:positionV relativeFrom="paragraph">
            <wp:posOffset>10069</wp:posOffset>
          </wp:positionV>
          <wp:extent cx="1713600" cy="578137"/>
          <wp:effectExtent l="0" t="0" r="0" b="6350"/>
          <wp:wrapNone/>
          <wp:docPr id="10" name="Bild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3600" cy="57813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14:paraId="24118A4F" w14:textId="057E1B24" w:rsidR="006A09F1" w:rsidRDefault="006A09F1" w:rsidP="00CD0A8D">
    <w:pPr>
      <w:pStyle w:val="Kopfzeile"/>
      <w:rPr>
        <w:b/>
      </w:rPr>
    </w:pPr>
  </w:p>
  <w:p w14:paraId="4FF3C5CD" w14:textId="77777777" w:rsidR="00A3196D" w:rsidRPr="002D0BF3" w:rsidRDefault="00A3196D" w:rsidP="00CD0A8D">
    <w:pPr>
      <w:pStyle w:val="Kopfzeile"/>
      <w:rPr>
        <w:b/>
        <w:color w:val="FFFFFF" w:themeColor="background1"/>
        <w14:textFill>
          <w14:noFill/>
        </w14:textFill>
      </w:rPr>
    </w:pPr>
  </w:p>
  <w:p w14:paraId="55F81FCA" w14:textId="77777777" w:rsidR="00B65B04" w:rsidRPr="002D0BF3" w:rsidRDefault="00B65B04" w:rsidP="00CD0A8D">
    <w:pPr>
      <w:pStyle w:val="Kopfzeile"/>
      <w:rPr>
        <w:color w:val="FFFFFF" w:themeColor="background1"/>
        <w14:textFill>
          <w14:noFill/>
        </w14:textFill>
      </w:rPr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658169" w14:textId="77777777" w:rsidR="00F10B77" w:rsidRDefault="00F10B77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5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E9B"/>
    <w:rsid w:val="000056DF"/>
    <w:rsid w:val="00100D01"/>
    <w:rsid w:val="00105440"/>
    <w:rsid w:val="0019083B"/>
    <w:rsid w:val="001E69D1"/>
    <w:rsid w:val="00231833"/>
    <w:rsid w:val="002A3009"/>
    <w:rsid w:val="002C4386"/>
    <w:rsid w:val="002D0BF3"/>
    <w:rsid w:val="002F0889"/>
    <w:rsid w:val="0030789C"/>
    <w:rsid w:val="003452F6"/>
    <w:rsid w:val="003B4B0B"/>
    <w:rsid w:val="003C655D"/>
    <w:rsid w:val="003E1728"/>
    <w:rsid w:val="003F5850"/>
    <w:rsid w:val="00436357"/>
    <w:rsid w:val="004371AE"/>
    <w:rsid w:val="00470DBE"/>
    <w:rsid w:val="004D5F44"/>
    <w:rsid w:val="004E7134"/>
    <w:rsid w:val="005269B5"/>
    <w:rsid w:val="0054313D"/>
    <w:rsid w:val="005C5EA5"/>
    <w:rsid w:val="005F4BFA"/>
    <w:rsid w:val="005F5992"/>
    <w:rsid w:val="0064487A"/>
    <w:rsid w:val="0068783F"/>
    <w:rsid w:val="0069164D"/>
    <w:rsid w:val="00696656"/>
    <w:rsid w:val="006A09F1"/>
    <w:rsid w:val="006A22D2"/>
    <w:rsid w:val="007425C1"/>
    <w:rsid w:val="007509CC"/>
    <w:rsid w:val="0078107B"/>
    <w:rsid w:val="00790F06"/>
    <w:rsid w:val="00794BB2"/>
    <w:rsid w:val="007C0E9B"/>
    <w:rsid w:val="007D67F6"/>
    <w:rsid w:val="0082118C"/>
    <w:rsid w:val="00871EAB"/>
    <w:rsid w:val="00910E10"/>
    <w:rsid w:val="00920CD1"/>
    <w:rsid w:val="009447EA"/>
    <w:rsid w:val="00985884"/>
    <w:rsid w:val="009A0E9D"/>
    <w:rsid w:val="009D428F"/>
    <w:rsid w:val="009E5A41"/>
    <w:rsid w:val="00A025D5"/>
    <w:rsid w:val="00A218DE"/>
    <w:rsid w:val="00A246C0"/>
    <w:rsid w:val="00A3196D"/>
    <w:rsid w:val="00A769C2"/>
    <w:rsid w:val="00AA4BA6"/>
    <w:rsid w:val="00AC4F54"/>
    <w:rsid w:val="00AD1323"/>
    <w:rsid w:val="00AE30E0"/>
    <w:rsid w:val="00B350D7"/>
    <w:rsid w:val="00B65B04"/>
    <w:rsid w:val="00B96137"/>
    <w:rsid w:val="00BE112F"/>
    <w:rsid w:val="00C15288"/>
    <w:rsid w:val="00C30E7F"/>
    <w:rsid w:val="00C332FD"/>
    <w:rsid w:val="00C87912"/>
    <w:rsid w:val="00CB19DB"/>
    <w:rsid w:val="00CD0A8D"/>
    <w:rsid w:val="00CD1258"/>
    <w:rsid w:val="00CE38FA"/>
    <w:rsid w:val="00D4179F"/>
    <w:rsid w:val="00DA695B"/>
    <w:rsid w:val="00DC607B"/>
    <w:rsid w:val="00DF2737"/>
    <w:rsid w:val="00E14326"/>
    <w:rsid w:val="00E25E0E"/>
    <w:rsid w:val="00E4382C"/>
    <w:rsid w:val="00E72018"/>
    <w:rsid w:val="00EE51DD"/>
    <w:rsid w:val="00F10B77"/>
    <w:rsid w:val="00F17C3C"/>
    <w:rsid w:val="00FA5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A812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rd">
    <w:name w:val="Normal"/>
    <w:qFormat/>
    <w:rsid w:val="0054313D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65B0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65B04"/>
    <w:rPr>
      <w:rFonts w:ascii="Tahoma" w:eastAsia="Times New Roman" w:hAnsi="Tahoma" w:cs="Tahoma"/>
      <w:sz w:val="16"/>
      <w:szCs w:val="16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B65B04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B65B04"/>
    <w:rPr>
      <w:rFonts w:ascii="Arial" w:eastAsia="Times New Roman" w:hAnsi="Arial" w:cs="Times New Roman"/>
      <w:sz w:val="20"/>
      <w:szCs w:val="24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B65B04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B65B04"/>
    <w:rPr>
      <w:rFonts w:ascii="Arial" w:eastAsia="Times New Roman" w:hAnsi="Arial" w:cs="Times New Roman"/>
      <w:sz w:val="20"/>
      <w:szCs w:val="24"/>
      <w:lang w:eastAsia="de-DE"/>
    </w:rPr>
  </w:style>
  <w:style w:type="table" w:styleId="Tabellenraster">
    <w:name w:val="Table Grid"/>
    <w:basedOn w:val="NormaleTabelle"/>
    <w:uiPriority w:val="59"/>
    <w:rsid w:val="006A09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Volumes/Grafik/Projekte/Stadtsiedlung%20Heilbronn/2017/170307_Stadtsiedlung_WordFormulare/vom_Kunden/Formular_Richtlinie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Formular_Richtlinie.dotx</Template>
  <TotalTime>0</TotalTime>
  <Pages>1</Pages>
  <Words>38</Words>
  <Characters>242</Characters>
  <Application>Microsoft Macintosh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Stadtsiedlung Heilbronn</Company>
  <LinksUpToDate>false</LinksUpToDate>
  <CharactersWithSpaces>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Rene Marks</dc:creator>
  <cp:lastModifiedBy>Rene Marks</cp:lastModifiedBy>
  <cp:revision>4</cp:revision>
  <cp:lastPrinted>2017-03-16T15:23:00Z</cp:lastPrinted>
  <dcterms:created xsi:type="dcterms:W3CDTF">2017-09-12T08:39:00Z</dcterms:created>
  <dcterms:modified xsi:type="dcterms:W3CDTF">2017-10-12T09:51:00Z</dcterms:modified>
</cp:coreProperties>
</file>