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289B0" w14:textId="77777777" w:rsidR="005F4BFA" w:rsidRPr="00A92E1C" w:rsidRDefault="005F4BFA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10B46AA3" w14:textId="77777777" w:rsidR="002A3009" w:rsidRPr="00A92E1C" w:rsidRDefault="002A3009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70CD05C6" w14:textId="4B72CCCB" w:rsidR="004D5F44" w:rsidRPr="00A92E1C" w:rsidRDefault="00B418FA" w:rsidP="002A3009">
      <w:pPr>
        <w:tabs>
          <w:tab w:val="left" w:pos="3828"/>
        </w:tabs>
        <w:outlineLvl w:val="0"/>
        <w:rPr>
          <w:rFonts w:ascii="Corbel" w:hAnsi="Corbel" w:cs="Arial"/>
          <w:b/>
          <w:color w:val="1A93D7"/>
          <w:sz w:val="32"/>
          <w:szCs w:val="32"/>
          <w14:numForm w14:val="lining"/>
        </w:rPr>
      </w:pPr>
      <w:r w:rsidRPr="00A92E1C">
        <w:rPr>
          <w:rFonts w:ascii="Corbel" w:hAnsi="Corbel" w:cs="Arial"/>
          <w:b/>
          <w:color w:val="1A93D7"/>
          <w:sz w:val="32"/>
          <w:szCs w:val="32"/>
          <w14:numForm w14:val="lining"/>
        </w:rPr>
        <w:t>Besprechungsergebnisse</w:t>
      </w:r>
      <w:r w:rsidR="0054313D" w:rsidRPr="00A92E1C">
        <w:rPr>
          <w:rFonts w:ascii="Corbel" w:hAnsi="Corbel" w:cs="Arial"/>
          <w:b/>
          <w:color w:val="1A93D7"/>
          <w:sz w:val="32"/>
          <w:szCs w:val="32"/>
          <w14:numForm w14:val="lining"/>
        </w:rPr>
        <w:t xml:space="preserve"> </w:t>
      </w:r>
    </w:p>
    <w:p w14:paraId="1038D425" w14:textId="04636C80" w:rsidR="0054313D" w:rsidRPr="00A92E1C" w:rsidRDefault="0054313D" w:rsidP="002A3009">
      <w:pPr>
        <w:tabs>
          <w:tab w:val="left" w:pos="3828"/>
        </w:tabs>
        <w:outlineLvl w:val="0"/>
        <w:rPr>
          <w:rFonts w:ascii="Corbel" w:hAnsi="Corbel" w:cs="Arial"/>
          <w:b/>
          <w:color w:val="1A93D7"/>
          <w:sz w:val="32"/>
          <w:szCs w:val="32"/>
          <w14:numForm w14:val="lining"/>
        </w:rPr>
      </w:pPr>
      <w:r w:rsidRPr="00A92E1C">
        <w:rPr>
          <w:rFonts w:ascii="Corbel" w:hAnsi="Corbel" w:cs="Arial"/>
          <w:b/>
          <w:i/>
          <w:color w:val="1A93D7"/>
          <w:sz w:val="32"/>
          <w:szCs w:val="32"/>
          <w14:numForm w14:val="lining"/>
        </w:rPr>
        <w:t>(Thema)</w:t>
      </w:r>
    </w:p>
    <w:p w14:paraId="2BBC6A1D" w14:textId="77777777" w:rsidR="0054313D" w:rsidRPr="00A92E1C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63FAF33" w14:textId="332654E0" w:rsidR="0054313D" w:rsidRPr="00A92E1C" w:rsidRDefault="00357BF8" w:rsidP="002A3009">
      <w:pPr>
        <w:tabs>
          <w:tab w:val="left" w:pos="3828"/>
        </w:tabs>
        <w:outlineLvl w:val="0"/>
        <w:rPr>
          <w:rFonts w:ascii="Corbel" w:hAnsi="Corbel" w:cs="Arial"/>
          <w:b/>
          <w:szCs w:val="20"/>
          <w14:numForm w14:val="lining"/>
        </w:rPr>
      </w:pPr>
      <w:r w:rsidRPr="00A92E1C">
        <w:rPr>
          <w:rFonts w:ascii="Corbel" w:hAnsi="Corbel" w:cs="Arial"/>
          <w:b/>
          <w:szCs w:val="20"/>
          <w14:numForm w14:val="lining"/>
        </w:rPr>
        <w:t>Jour fixe Nr. 9</w:t>
      </w:r>
      <w:r w:rsidR="0054313D" w:rsidRPr="00A92E1C">
        <w:rPr>
          <w:rFonts w:ascii="Corbel" w:hAnsi="Corbel" w:cs="Arial"/>
          <w:b/>
          <w:szCs w:val="20"/>
          <w14:numForm w14:val="lining"/>
        </w:rPr>
        <w:t xml:space="preserve"> </w:t>
      </w:r>
      <w:r w:rsidR="0054313D" w:rsidRPr="00A92E1C">
        <w:rPr>
          <w:rFonts w:ascii="Corbel" w:hAnsi="Corbel" w:cs="Arial"/>
          <w:b/>
          <w:i/>
          <w:szCs w:val="20"/>
          <w14:numForm w14:val="lining"/>
        </w:rPr>
        <w:t>(</w:t>
      </w:r>
      <w:r w:rsidR="00FE4C8D" w:rsidRPr="00A92E1C">
        <w:rPr>
          <w:rFonts w:ascii="Corbel" w:hAnsi="Corbel" w:cs="Arial"/>
          <w:b/>
          <w:i/>
          <w:szCs w:val="20"/>
          <w14:numForm w14:val="lining"/>
        </w:rPr>
        <w:t xml:space="preserve">Zusatz </w:t>
      </w:r>
      <w:r w:rsidR="0054313D" w:rsidRPr="00A92E1C">
        <w:rPr>
          <w:rFonts w:ascii="Corbel" w:hAnsi="Corbel" w:cs="Arial"/>
          <w:b/>
          <w:i/>
          <w:szCs w:val="20"/>
          <w14:numForm w14:val="lining"/>
        </w:rPr>
        <w:t>Thema)</w:t>
      </w:r>
    </w:p>
    <w:p w14:paraId="04314179" w14:textId="77777777" w:rsidR="0054313D" w:rsidRPr="00A92E1C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570BECFA" w14:textId="77777777" w:rsidR="00AC4F54" w:rsidRPr="00A92E1C" w:rsidRDefault="00AC4F5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81"/>
        <w:gridCol w:w="3086"/>
      </w:tblGrid>
      <w:tr w:rsidR="007425C1" w:rsidRPr="00A92E1C" w14:paraId="4F0599C9" w14:textId="77777777" w:rsidTr="007425C1">
        <w:tc>
          <w:tcPr>
            <w:tcW w:w="851" w:type="dxa"/>
            <w:tcBorders>
              <w:bottom w:val="single" w:sz="4" w:space="0" w:color="auto"/>
            </w:tcBorders>
          </w:tcPr>
          <w:p w14:paraId="7F06BB4D" w14:textId="2FC0ADEB" w:rsidR="00C87912" w:rsidRPr="00A92E1C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Am:</w:t>
            </w:r>
          </w:p>
        </w:tc>
        <w:tc>
          <w:tcPr>
            <w:tcW w:w="3086" w:type="dxa"/>
            <w:tcBorders>
              <w:bottom w:val="single" w:sz="4" w:space="0" w:color="auto"/>
            </w:tcBorders>
          </w:tcPr>
          <w:p w14:paraId="404C6D30" w14:textId="1F31518F" w:rsidR="00C87912" w:rsidRPr="00A92E1C" w:rsidRDefault="00C87912" w:rsidP="00C87912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Datum</w:t>
            </w:r>
          </w:p>
        </w:tc>
      </w:tr>
      <w:tr w:rsidR="007425C1" w:rsidRPr="00A92E1C" w14:paraId="366A0C9A" w14:textId="77777777" w:rsidTr="007425C1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E99B93" w14:textId="69B7C808" w:rsidR="00C87912" w:rsidRPr="00A92E1C" w:rsidRDefault="00423AE1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Uhrzeit</w:t>
            </w:r>
            <w:r w:rsidR="00C87912" w:rsidRPr="00A92E1C">
              <w:rPr>
                <w:rFonts w:ascii="Corbel" w:hAnsi="Corbel" w:cs="Arial"/>
                <w:szCs w:val="20"/>
                <w14:numForm w14:val="lining"/>
              </w:rPr>
              <w:t>:</w:t>
            </w:r>
          </w:p>
        </w:tc>
        <w:tc>
          <w:tcPr>
            <w:tcW w:w="3086" w:type="dxa"/>
            <w:tcBorders>
              <w:top w:val="single" w:sz="4" w:space="0" w:color="auto"/>
              <w:bottom w:val="single" w:sz="4" w:space="0" w:color="auto"/>
            </w:tcBorders>
          </w:tcPr>
          <w:p w14:paraId="31020AEE" w14:textId="4A81C4DB" w:rsidR="00C87912" w:rsidRPr="00A92E1C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 xml:space="preserve">9 </w:t>
            </w:r>
            <w:r w:rsidR="00423AE1" w:rsidRPr="00A92E1C">
              <w:rPr>
                <w:rFonts w:ascii="Corbel" w:hAnsi="Corbel" w:cs="Arial"/>
                <w:szCs w:val="20"/>
                <w14:numForm w14:val="lining"/>
              </w:rPr>
              <w:t xml:space="preserve">bis 11:30 </w:t>
            </w:r>
            <w:r w:rsidRPr="00A92E1C">
              <w:rPr>
                <w:rFonts w:ascii="Corbel" w:hAnsi="Corbel" w:cs="Arial"/>
                <w:szCs w:val="20"/>
                <w14:numForm w14:val="lining"/>
              </w:rPr>
              <w:t>Uhr</w:t>
            </w:r>
          </w:p>
        </w:tc>
      </w:tr>
      <w:tr w:rsidR="007425C1" w:rsidRPr="00A92E1C" w14:paraId="1663AD8F" w14:textId="77777777" w:rsidTr="007425C1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723601" w14:textId="0C875BBA" w:rsidR="00C87912" w:rsidRPr="00A92E1C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Ort:</w:t>
            </w:r>
          </w:p>
        </w:tc>
        <w:tc>
          <w:tcPr>
            <w:tcW w:w="3086" w:type="dxa"/>
            <w:tcBorders>
              <w:top w:val="single" w:sz="4" w:space="0" w:color="auto"/>
              <w:bottom w:val="single" w:sz="4" w:space="0" w:color="auto"/>
            </w:tcBorders>
          </w:tcPr>
          <w:p w14:paraId="418E97D5" w14:textId="23024599" w:rsidR="00C87912" w:rsidRPr="00A92E1C" w:rsidRDefault="00C87912" w:rsidP="00C1778D">
            <w:pPr>
              <w:tabs>
                <w:tab w:val="left" w:pos="482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Konferenzraum Stadtsiedlung</w:t>
            </w:r>
          </w:p>
        </w:tc>
      </w:tr>
    </w:tbl>
    <w:p w14:paraId="0905FF00" w14:textId="77777777" w:rsidR="00C87912" w:rsidRPr="00A92E1C" w:rsidRDefault="00C87912" w:rsidP="00C87912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021803BB" w14:textId="77777777" w:rsidR="00E06C62" w:rsidRPr="00A92E1C" w:rsidRDefault="00E06C62" w:rsidP="00C87912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6E53D7C0" w14:textId="77777777" w:rsidR="00E06C62" w:rsidRPr="00A92E1C" w:rsidRDefault="00E06C62" w:rsidP="00C87912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402"/>
        <w:gridCol w:w="3738"/>
      </w:tblGrid>
      <w:tr w:rsidR="00423AE1" w:rsidRPr="00A92E1C" w14:paraId="2026ABE2" w14:textId="77777777" w:rsidTr="00B37DCE">
        <w:tc>
          <w:tcPr>
            <w:tcW w:w="3402" w:type="dxa"/>
            <w:tcBorders>
              <w:bottom w:val="single" w:sz="4" w:space="0" w:color="auto"/>
            </w:tcBorders>
          </w:tcPr>
          <w:p w14:paraId="39E1CAC6" w14:textId="076E0688" w:rsidR="00423AE1" w:rsidRPr="00A92E1C" w:rsidRDefault="00423AE1" w:rsidP="00423AE1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Teilnehmer</w:t>
            </w:r>
          </w:p>
        </w:tc>
        <w:tc>
          <w:tcPr>
            <w:tcW w:w="3738" w:type="dxa"/>
            <w:tcBorders>
              <w:bottom w:val="single" w:sz="4" w:space="0" w:color="auto"/>
            </w:tcBorders>
          </w:tcPr>
          <w:p w14:paraId="262CCFA5" w14:textId="4CF678F1" w:rsidR="00423AE1" w:rsidRPr="00A92E1C" w:rsidRDefault="00423AE1" w:rsidP="00C1778D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</w:tr>
      <w:tr w:rsidR="00423AE1" w:rsidRPr="00A92E1C" w14:paraId="7E052C8A" w14:textId="77777777" w:rsidTr="00B37DCE">
        <w:tc>
          <w:tcPr>
            <w:tcW w:w="3402" w:type="dxa"/>
            <w:tcBorders>
              <w:bottom w:val="single" w:sz="4" w:space="0" w:color="auto"/>
            </w:tcBorders>
          </w:tcPr>
          <w:p w14:paraId="3EE0BEB7" w14:textId="5304CC18" w:rsidR="00423AE1" w:rsidRPr="00A92E1C" w:rsidRDefault="00423AE1" w:rsidP="00423AE1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3738" w:type="dxa"/>
            <w:tcBorders>
              <w:bottom w:val="single" w:sz="4" w:space="0" w:color="auto"/>
            </w:tcBorders>
          </w:tcPr>
          <w:p w14:paraId="4F01401B" w14:textId="67917A11" w:rsidR="00423AE1" w:rsidRPr="00A92E1C" w:rsidRDefault="00423AE1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</w:tbl>
    <w:p w14:paraId="41AC1686" w14:textId="77777777" w:rsidR="00696656" w:rsidRPr="00A92E1C" w:rsidRDefault="00696656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FFAF2E4" w14:textId="77777777" w:rsidR="00E06C62" w:rsidRPr="00A92E1C" w:rsidRDefault="00E06C62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64568976" w14:textId="77777777" w:rsidR="00FE4C8D" w:rsidRPr="00A92E1C" w:rsidRDefault="00FE4C8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402"/>
        <w:gridCol w:w="3738"/>
      </w:tblGrid>
      <w:tr w:rsidR="00FE4C8D" w:rsidRPr="00A92E1C" w14:paraId="5820F9E9" w14:textId="77777777" w:rsidTr="0045297F">
        <w:tc>
          <w:tcPr>
            <w:tcW w:w="3402" w:type="dxa"/>
            <w:tcBorders>
              <w:bottom w:val="single" w:sz="4" w:space="0" w:color="auto"/>
            </w:tcBorders>
          </w:tcPr>
          <w:p w14:paraId="1F0CE5BE" w14:textId="5C117E11" w:rsidR="00FE4C8D" w:rsidRPr="00A92E1C" w:rsidRDefault="00FE4C8D" w:rsidP="0045297F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Anlagen</w:t>
            </w:r>
          </w:p>
        </w:tc>
        <w:tc>
          <w:tcPr>
            <w:tcW w:w="3738" w:type="dxa"/>
            <w:tcBorders>
              <w:bottom w:val="single" w:sz="4" w:space="0" w:color="auto"/>
            </w:tcBorders>
          </w:tcPr>
          <w:p w14:paraId="4CD66657" w14:textId="70FB2B0F" w:rsidR="00FE4C8D" w:rsidRPr="00A92E1C" w:rsidRDefault="00FE4C8D" w:rsidP="0045297F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</w:tr>
      <w:tr w:rsidR="00FE4C8D" w:rsidRPr="00A92E1C" w14:paraId="191869BE" w14:textId="77777777" w:rsidTr="0045297F">
        <w:tc>
          <w:tcPr>
            <w:tcW w:w="3402" w:type="dxa"/>
            <w:tcBorders>
              <w:bottom w:val="single" w:sz="4" w:space="0" w:color="auto"/>
            </w:tcBorders>
          </w:tcPr>
          <w:p w14:paraId="0420457A" w14:textId="77777777" w:rsidR="00FE4C8D" w:rsidRPr="00A92E1C" w:rsidRDefault="00FE4C8D" w:rsidP="0045297F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3738" w:type="dxa"/>
            <w:tcBorders>
              <w:bottom w:val="single" w:sz="4" w:space="0" w:color="auto"/>
            </w:tcBorders>
          </w:tcPr>
          <w:p w14:paraId="65160706" w14:textId="77777777" w:rsidR="00FE4C8D" w:rsidRPr="00A92E1C" w:rsidRDefault="00FE4C8D" w:rsidP="0045297F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</w:tbl>
    <w:p w14:paraId="6129978B" w14:textId="77777777" w:rsidR="00FE4C8D" w:rsidRPr="00A92E1C" w:rsidRDefault="00FE4C8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3A79507" w14:textId="77777777" w:rsidR="00FE4C8D" w:rsidRPr="00A92E1C" w:rsidRDefault="00FE4C8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944DE7C" w14:textId="77777777" w:rsidR="00E06C62" w:rsidRPr="00A92E1C" w:rsidRDefault="00E06C62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402"/>
        <w:gridCol w:w="3796"/>
      </w:tblGrid>
      <w:tr w:rsidR="00DC1600" w:rsidRPr="00A92E1C" w14:paraId="4AEB5C51" w14:textId="77777777" w:rsidTr="00B37DCE">
        <w:tc>
          <w:tcPr>
            <w:tcW w:w="3402" w:type="dxa"/>
            <w:tcBorders>
              <w:bottom w:val="single" w:sz="4" w:space="0" w:color="auto"/>
            </w:tcBorders>
          </w:tcPr>
          <w:p w14:paraId="3B61BF07" w14:textId="7AEBBA00" w:rsidR="00DC1600" w:rsidRPr="00A92E1C" w:rsidRDefault="00DC1600" w:rsidP="00C1778D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Verteiler</w:t>
            </w:r>
          </w:p>
        </w:tc>
        <w:tc>
          <w:tcPr>
            <w:tcW w:w="3796" w:type="dxa"/>
            <w:tcBorders>
              <w:bottom w:val="single" w:sz="4" w:space="0" w:color="auto"/>
            </w:tcBorders>
          </w:tcPr>
          <w:p w14:paraId="2FEA4F27" w14:textId="404B9965" w:rsidR="00DC1600" w:rsidRPr="00A92E1C" w:rsidRDefault="00DC1600" w:rsidP="00C1778D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</w:tr>
      <w:tr w:rsidR="00B37DCE" w:rsidRPr="00A92E1C" w14:paraId="0DC16D1F" w14:textId="77777777" w:rsidTr="00B37DCE">
        <w:tc>
          <w:tcPr>
            <w:tcW w:w="3402" w:type="dxa"/>
            <w:tcBorders>
              <w:bottom w:val="single" w:sz="4" w:space="0" w:color="auto"/>
            </w:tcBorders>
          </w:tcPr>
          <w:p w14:paraId="42415E66" w14:textId="77777777" w:rsidR="00DC1600" w:rsidRPr="00A92E1C" w:rsidRDefault="00DC1600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3796" w:type="dxa"/>
            <w:tcBorders>
              <w:bottom w:val="single" w:sz="4" w:space="0" w:color="auto"/>
            </w:tcBorders>
          </w:tcPr>
          <w:p w14:paraId="60CF5A20" w14:textId="77777777" w:rsidR="00DC1600" w:rsidRPr="00A92E1C" w:rsidRDefault="00DC1600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</w:tbl>
    <w:p w14:paraId="5083FC87" w14:textId="77777777" w:rsidR="00DC1600" w:rsidRPr="00A92E1C" w:rsidRDefault="00DC1600" w:rsidP="00DC1600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E9DC6A0" w14:textId="77777777" w:rsidR="00DC1600" w:rsidRPr="00A92E1C" w:rsidRDefault="00DC1600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2D26DB96" w14:textId="77777777" w:rsidR="00DC1600" w:rsidRPr="00A92E1C" w:rsidRDefault="00DC1600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11"/>
        <w:gridCol w:w="6468"/>
      </w:tblGrid>
      <w:tr w:rsidR="00B37DCE" w:rsidRPr="00A92E1C" w14:paraId="697CCB29" w14:textId="77777777" w:rsidTr="00180FD9">
        <w:tc>
          <w:tcPr>
            <w:tcW w:w="7379" w:type="dxa"/>
            <w:gridSpan w:val="2"/>
            <w:tcBorders>
              <w:bottom w:val="single" w:sz="4" w:space="0" w:color="auto"/>
            </w:tcBorders>
          </w:tcPr>
          <w:p w14:paraId="336FF7A9" w14:textId="30FFC222" w:rsidR="00B37DCE" w:rsidRPr="00A92E1C" w:rsidRDefault="00B37DCE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Weitere Termine</w:t>
            </w:r>
          </w:p>
        </w:tc>
      </w:tr>
      <w:tr w:rsidR="00B37DCE" w:rsidRPr="00A92E1C" w14:paraId="34D7162D" w14:textId="77777777" w:rsidTr="00B37DCE"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</w:tcPr>
          <w:p w14:paraId="738AC9A5" w14:textId="5EC76F90" w:rsidR="00696656" w:rsidRPr="00A92E1C" w:rsidRDefault="0069665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</w:tcPr>
          <w:p w14:paraId="2E66B268" w14:textId="5F3931FE" w:rsidR="00696656" w:rsidRPr="00A92E1C" w:rsidRDefault="00B37DCE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Termin 1</w:t>
            </w:r>
          </w:p>
        </w:tc>
      </w:tr>
      <w:tr w:rsidR="00B37DCE" w:rsidRPr="00A92E1C" w14:paraId="47A0F58D" w14:textId="77777777" w:rsidTr="00B37DCE"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</w:tcPr>
          <w:p w14:paraId="4603AFFD" w14:textId="0965B9AF" w:rsidR="00AC4F54" w:rsidRPr="00A92E1C" w:rsidRDefault="00AC4F54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</w:tcPr>
          <w:p w14:paraId="168356AD" w14:textId="1E905DE4" w:rsidR="00AC4F54" w:rsidRPr="00A92E1C" w:rsidRDefault="00B37DCE" w:rsidP="00BE112F">
            <w:pPr>
              <w:tabs>
                <w:tab w:val="left" w:pos="482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Termin 2</w:t>
            </w:r>
          </w:p>
        </w:tc>
      </w:tr>
      <w:tr w:rsidR="00B37DCE" w:rsidRPr="00A92E1C" w14:paraId="64BB8A60" w14:textId="77777777" w:rsidTr="00B37DCE"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</w:tcPr>
          <w:p w14:paraId="3A7A8062" w14:textId="4DF091F7" w:rsidR="00696656" w:rsidRPr="00A92E1C" w:rsidRDefault="00696656" w:rsidP="00AC4F54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6468" w:type="dxa"/>
            <w:tcBorders>
              <w:top w:val="single" w:sz="4" w:space="0" w:color="auto"/>
              <w:bottom w:val="single" w:sz="4" w:space="0" w:color="auto"/>
            </w:tcBorders>
          </w:tcPr>
          <w:p w14:paraId="089C06BF" w14:textId="3DEA1A8D" w:rsidR="00696656" w:rsidRPr="00A92E1C" w:rsidRDefault="00BE112F" w:rsidP="00AC4F54">
            <w:pPr>
              <w:tabs>
                <w:tab w:val="left" w:pos="482"/>
                <w:tab w:val="center" w:pos="2015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T</w:t>
            </w:r>
            <w:r w:rsidR="00B37DCE" w:rsidRPr="00A92E1C">
              <w:rPr>
                <w:rFonts w:ascii="Corbel" w:hAnsi="Corbel" w:cs="Arial"/>
                <w:szCs w:val="20"/>
                <w14:numForm w14:val="lining"/>
              </w:rPr>
              <w:t>ermin 3</w:t>
            </w:r>
          </w:p>
        </w:tc>
      </w:tr>
    </w:tbl>
    <w:p w14:paraId="4FBC5C65" w14:textId="77777777" w:rsidR="00696656" w:rsidRPr="00A92E1C" w:rsidRDefault="00696656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F8746F8" w14:textId="77777777" w:rsidR="009447EA" w:rsidRPr="00A92E1C" w:rsidRDefault="009447EA" w:rsidP="00A67F87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D34184A" w14:textId="77777777" w:rsidR="00D40FCA" w:rsidRPr="00A92E1C" w:rsidRDefault="00D40FCA" w:rsidP="00A67F87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FCFC15D" w14:textId="77777777" w:rsidR="00A67F87" w:rsidRPr="00A92E1C" w:rsidRDefault="00A67F87" w:rsidP="00A67F87">
      <w:pPr>
        <w:ind w:right="139"/>
        <w:rPr>
          <w:rFonts w:ascii="Corbel" w:hAnsi="Corbel" w:cs="Arial"/>
          <w:szCs w:val="20"/>
          <w14:numForm w14:val="lining"/>
        </w:rPr>
      </w:pPr>
      <w:r w:rsidRPr="00A92E1C">
        <w:rPr>
          <w:rFonts w:ascii="Corbel" w:hAnsi="Corbel" w:cs="Arial"/>
          <w:szCs w:val="20"/>
          <w14:numForm w14:val="lining"/>
        </w:rPr>
        <w:t>Für die weitere Bearbeitung des Aktionsprogramms Wohnen wurden anlässlich der heutigen Besprechung die im Folgenden aufgeführten Punkte besprochen und Festlegungen getroffen.</w:t>
      </w:r>
    </w:p>
    <w:p w14:paraId="2039DDC9" w14:textId="77777777" w:rsidR="00A67F87" w:rsidRPr="00A92E1C" w:rsidRDefault="00A67F87" w:rsidP="00A67F87">
      <w:pPr>
        <w:ind w:right="139"/>
        <w:rPr>
          <w:rFonts w:ascii="Corbel" w:hAnsi="Corbel" w:cs="Arial"/>
          <w:szCs w:val="20"/>
          <w14:numForm w14:val="lining"/>
        </w:rPr>
      </w:pPr>
    </w:p>
    <w:p w14:paraId="3F79F167" w14:textId="77777777" w:rsidR="00A67F87" w:rsidRPr="00A92E1C" w:rsidRDefault="00A67F87" w:rsidP="00A67F87">
      <w:pPr>
        <w:ind w:right="139"/>
        <w:rPr>
          <w:rFonts w:ascii="Corbel" w:hAnsi="Corbel" w:cs="Tahoma"/>
          <w:szCs w:val="20"/>
          <w14:numForm w14:val="lining"/>
        </w:rPr>
      </w:pPr>
      <w:r w:rsidRPr="00A92E1C">
        <w:rPr>
          <w:rFonts w:ascii="Corbel" w:hAnsi="Corbel" w:cs="Arial"/>
          <w:szCs w:val="20"/>
          <w14:numForm w14:val="lining"/>
        </w:rPr>
        <w:t>Evtl. Widersprüche oder Fehler in der Aktennotiz bitten wir innerhalb von 5 Arbeitstagen nach Eingang an den Unterzeichner anzumerken, da sonst davon ausgegangen wird, dass die Besprechungspunkte korrekt wiedergegeben wurden</w:t>
      </w:r>
      <w:r w:rsidRPr="00A92E1C">
        <w:rPr>
          <w:rFonts w:ascii="Corbel" w:hAnsi="Corbel" w:cs="Tahoma"/>
          <w:szCs w:val="20"/>
          <w14:numForm w14:val="lining"/>
        </w:rPr>
        <w:t>.</w:t>
      </w:r>
    </w:p>
    <w:p w14:paraId="66FE290E" w14:textId="442EC4CC" w:rsidR="00A67F87" w:rsidRPr="00A92E1C" w:rsidRDefault="00A67F87" w:rsidP="00A67F87">
      <w:pPr>
        <w:ind w:right="139"/>
        <w:rPr>
          <w:rFonts w:ascii="Tahoma" w:hAnsi="Tahoma" w:cs="Tahoma"/>
          <w:sz w:val="18"/>
          <w:szCs w:val="18"/>
          <w14:numForm w14:val="lining"/>
        </w:rPr>
      </w:pPr>
      <w:r w:rsidRPr="00A92E1C">
        <w:rPr>
          <w:rFonts w:ascii="Tahoma" w:hAnsi="Tahoma" w:cs="Tahoma"/>
          <w:sz w:val="18"/>
          <w:szCs w:val="18"/>
          <w14:numForm w14:val="lining"/>
        </w:rPr>
        <w:br w:type="page"/>
      </w:r>
    </w:p>
    <w:p w14:paraId="67F3CABC" w14:textId="77777777" w:rsidR="00635B56" w:rsidRPr="00A92E1C" w:rsidRDefault="00635B56" w:rsidP="00A67F87">
      <w:pPr>
        <w:ind w:right="139"/>
        <w:rPr>
          <w:rFonts w:ascii="Tahoma" w:hAnsi="Tahoma" w:cs="Tahoma"/>
          <w:sz w:val="36"/>
          <w:szCs w:val="36"/>
          <w14:numForm w14:val="lining"/>
        </w:rPr>
      </w:pPr>
    </w:p>
    <w:p w14:paraId="0EB57C25" w14:textId="77777777" w:rsidR="00635B56" w:rsidRPr="00A92E1C" w:rsidRDefault="00635B56" w:rsidP="00A67F87">
      <w:pPr>
        <w:ind w:right="139"/>
        <w:rPr>
          <w:rFonts w:ascii="Corbel" w:hAnsi="Corbel" w:cs="Tahoma"/>
          <w:sz w:val="36"/>
          <w:szCs w:val="36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"/>
        <w:gridCol w:w="4489"/>
        <w:gridCol w:w="1735"/>
        <w:gridCol w:w="1837"/>
      </w:tblGrid>
      <w:tr w:rsidR="006A0DB6" w:rsidRPr="00A92E1C" w14:paraId="78AEBC53" w14:textId="77777777" w:rsidTr="006A0DB6">
        <w:trPr>
          <w:trHeight w:hRule="exact" w:val="567"/>
        </w:trPr>
        <w:tc>
          <w:tcPr>
            <w:tcW w:w="10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E20E52" w14:textId="6138D96D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TOP</w:t>
            </w:r>
          </w:p>
        </w:tc>
        <w:tc>
          <w:tcPr>
            <w:tcW w:w="448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4C07BA" w14:textId="1E9E8BC5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 xml:space="preserve">Besprechungsergebnisse </w:t>
            </w: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sym w:font="Symbol" w:char="F07C"/>
            </w: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 xml:space="preserve"> Themen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D1544A" w14:textId="578638D9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Zuständig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9B6CEE" w14:textId="533FCE93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Termin</w:t>
            </w:r>
          </w:p>
        </w:tc>
      </w:tr>
      <w:tr w:rsidR="006A0DB6" w:rsidRPr="00A92E1C" w14:paraId="7F9EA776" w14:textId="77777777" w:rsidTr="006A0DB6">
        <w:trPr>
          <w:trHeight w:hRule="exact" w:val="170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7C633" w14:textId="77777777" w:rsidR="006A0DB6" w:rsidRPr="00A92E1C" w:rsidRDefault="006A0DB6" w:rsidP="00635B56">
            <w:pPr>
              <w:tabs>
                <w:tab w:val="left" w:pos="473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B31ED" w14:textId="77777777" w:rsidR="006A0DB6" w:rsidRPr="00A92E1C" w:rsidRDefault="006A0DB6" w:rsidP="00635B56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708B2" w14:textId="77777777" w:rsidR="006A0DB6" w:rsidRPr="00A92E1C" w:rsidRDefault="006A0DB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57177" w14:textId="77777777" w:rsidR="006A0DB6" w:rsidRPr="00A92E1C" w:rsidRDefault="006A0DB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33D2FE74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BC27F" w14:textId="0E37575F" w:rsidR="00276A26" w:rsidRPr="00A92E1C" w:rsidRDefault="00635B56" w:rsidP="00635B56">
            <w:pPr>
              <w:tabs>
                <w:tab w:val="left" w:pos="473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1.</w:t>
            </w:r>
            <w:r w:rsidRPr="00A92E1C">
              <w:rPr>
                <w:rFonts w:ascii="Corbel" w:hAnsi="Corbel" w:cs="Arial"/>
                <w:szCs w:val="20"/>
                <w14:numForm w14:val="lining"/>
              </w:rPr>
              <w:tab/>
            </w: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17633" w14:textId="60606660" w:rsidR="00276A26" w:rsidRPr="00A92E1C" w:rsidRDefault="00635B56" w:rsidP="00635B56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Aktueller Sachstand Projekt Realisierungsphase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06A3B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1BE4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7D8E68A0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86F19" w14:textId="6D44561A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2.</w:t>
            </w: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AEC72" w14:textId="71A80C7E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Sonstiges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AD80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5EA67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65672CD6" w14:textId="77777777" w:rsidTr="006A0DB6">
        <w:trPr>
          <w:trHeight w:hRule="exact" w:val="170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0C1F4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D82FC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D31E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DEA03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01F9E4EA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FECFA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A3077D" w14:textId="56F43116" w:rsidR="00276A26" w:rsidRPr="00A92E1C" w:rsidRDefault="00635B5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b/>
                <w:szCs w:val="20"/>
                <w14:numForm w14:val="lining"/>
              </w:rPr>
              <w:t>Einführung und Zwischenergebnisse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6329FD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4EB81C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</w:tr>
      <w:tr w:rsidR="006A0DB6" w:rsidRPr="00A92E1C" w14:paraId="156C5F19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9735" w14:textId="048B53C8" w:rsidR="00276A26" w:rsidRPr="00A92E1C" w:rsidRDefault="006A0DB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1.</w:t>
            </w: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8C0EC" w14:textId="7019C126" w:rsidR="00276A26" w:rsidRPr="00A92E1C" w:rsidRDefault="006A0DB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A92E1C">
              <w:rPr>
                <w:rFonts w:ascii="Corbel" w:hAnsi="Corbel" w:cs="Arial"/>
                <w:szCs w:val="20"/>
                <w14:numForm w14:val="lining"/>
              </w:rPr>
              <w:t>Aktueller Sachstand Projekte Realisierungsphase 1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E118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13ADF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2ED39E6D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8ECA3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B3004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DB43D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85722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0713C3DA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184BB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B833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05432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C992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74A7AE58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D458F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3DBD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75DBE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12F2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6BB19EDA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85D67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26F1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9BF5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9C684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18E80057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F66D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5765C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A7B31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4E37E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  <w:tr w:rsidR="006A0DB6" w:rsidRPr="00A92E1C" w14:paraId="712ABE21" w14:textId="77777777" w:rsidTr="006A0DB6">
        <w:trPr>
          <w:trHeight w:hRule="exact" w:val="567"/>
        </w:trPr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1B97D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4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5A683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1A89D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4B47" w14:textId="77777777" w:rsidR="00276A26" w:rsidRPr="00A92E1C" w:rsidRDefault="00276A26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</w:tbl>
    <w:p w14:paraId="349CDBA6" w14:textId="77777777" w:rsidR="00AC4F54" w:rsidRPr="00A92E1C" w:rsidRDefault="00AC4F5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sectPr w:rsidR="00AC4F54" w:rsidRPr="00A92E1C" w:rsidSect="002A30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223524" w14:textId="77777777" w:rsidR="000D035D" w:rsidRDefault="000D035D" w:rsidP="00B65B04">
      <w:r>
        <w:separator/>
      </w:r>
    </w:p>
  </w:endnote>
  <w:endnote w:type="continuationSeparator" w:id="0">
    <w:p w14:paraId="718F8D4B" w14:textId="77777777" w:rsidR="000D035D" w:rsidRDefault="000D035D" w:rsidP="00B6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3332A" w14:textId="77777777" w:rsidR="00DA7589" w:rsidRDefault="00DA7589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9179" w:type="dxa"/>
      <w:tblBorders>
        <w:top w:val="none" w:sz="0" w:space="0" w:color="auto"/>
        <w:left w:val="none" w:sz="0" w:space="0" w:color="auto"/>
        <w:bottom w:val="single" w:sz="4" w:space="0" w:color="8A8B8A"/>
        <w:right w:val="none" w:sz="0" w:space="0" w:color="auto"/>
        <w:insideH w:val="single" w:sz="4" w:space="0" w:color="8A8B8A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63"/>
      <w:gridCol w:w="1935"/>
      <w:gridCol w:w="1418"/>
      <w:gridCol w:w="1728"/>
      <w:gridCol w:w="964"/>
      <w:gridCol w:w="1871"/>
    </w:tblGrid>
    <w:tr w:rsidR="003B4649" w:rsidRPr="00033132" w14:paraId="2354BA5B" w14:textId="77777777" w:rsidTr="00426525">
      <w:trPr>
        <w:trHeight w:val="227"/>
      </w:trPr>
      <w:tc>
        <w:tcPr>
          <w:tcW w:w="1263" w:type="dxa"/>
          <w:vAlign w:val="center"/>
        </w:tcPr>
        <w:p w14:paraId="77B26A92" w14:textId="77777777" w:rsidR="003B4649" w:rsidRPr="00033132" w:rsidRDefault="003B4649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color w:val="636462"/>
              <w:sz w:val="13"/>
              <w:szCs w:val="13"/>
            </w:rPr>
            <w:t>Dokumentenname</w:t>
          </w:r>
        </w:p>
      </w:tc>
      <w:tc>
        <w:tcPr>
          <w:tcW w:w="1935" w:type="dxa"/>
          <w:vAlign w:val="center"/>
        </w:tcPr>
        <w:p w14:paraId="12AF69FD" w14:textId="6B791F2E" w:rsidR="003B4649" w:rsidRPr="00033132" w:rsidRDefault="003B4649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sz w:val="16"/>
              <w:szCs w:val="16"/>
            </w:rPr>
            <w:t>FO_</w:t>
          </w:r>
          <w:r>
            <w:rPr>
              <w:rFonts w:ascii="Corbel" w:hAnsi="Corbel"/>
              <w:sz w:val="16"/>
              <w:szCs w:val="16"/>
            </w:rPr>
            <w:t>Protokoll</w:t>
          </w:r>
        </w:p>
      </w:tc>
      <w:tc>
        <w:tcPr>
          <w:tcW w:w="1418" w:type="dxa"/>
          <w:vAlign w:val="center"/>
        </w:tcPr>
        <w:p w14:paraId="6E81C7A1" w14:textId="433C0293" w:rsidR="003B4649" w:rsidRPr="00033132" w:rsidRDefault="003B4649" w:rsidP="00426525">
          <w:pPr>
            <w:rPr>
              <w:rFonts w:ascii="Corbel" w:hAnsi="Corbel"/>
            </w:rPr>
          </w:pPr>
          <w:r>
            <w:rPr>
              <w:rFonts w:ascii="Corbel" w:hAnsi="Corbel"/>
              <w:color w:val="636462"/>
              <w:sz w:val="13"/>
              <w:szCs w:val="13"/>
            </w:rPr>
            <w:t>Ersteller</w:t>
          </w:r>
        </w:p>
      </w:tc>
      <w:tc>
        <w:tcPr>
          <w:tcW w:w="1728" w:type="dxa"/>
          <w:vAlign w:val="center"/>
        </w:tcPr>
        <w:p w14:paraId="03D45896" w14:textId="7800E20D" w:rsidR="003B4649" w:rsidRPr="00033132" w:rsidRDefault="003B4649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i/>
              <w:sz w:val="16"/>
              <w:szCs w:val="16"/>
            </w:rPr>
            <w:t>(Name)</w:t>
          </w:r>
        </w:p>
      </w:tc>
      <w:tc>
        <w:tcPr>
          <w:tcW w:w="964" w:type="dxa"/>
          <w:vAlign w:val="center"/>
        </w:tcPr>
        <w:p w14:paraId="045737F4" w14:textId="77777777" w:rsidR="003B4649" w:rsidRPr="00033132" w:rsidRDefault="003B4649" w:rsidP="00426525">
          <w:pPr>
            <w:rPr>
              <w:rFonts w:ascii="Corbel" w:hAnsi="Corbel"/>
              <w:color w:val="636462"/>
            </w:rPr>
          </w:pPr>
          <w:r w:rsidRPr="00033132">
            <w:rPr>
              <w:rFonts w:ascii="Corbel" w:hAnsi="Corbel"/>
              <w:color w:val="636462"/>
              <w:sz w:val="13"/>
              <w:szCs w:val="13"/>
            </w:rPr>
            <w:t>Version</w:t>
          </w:r>
        </w:p>
      </w:tc>
      <w:tc>
        <w:tcPr>
          <w:tcW w:w="1871" w:type="dxa"/>
          <w:vAlign w:val="center"/>
        </w:tcPr>
        <w:p w14:paraId="210A4DBB" w14:textId="77777777" w:rsidR="003B4649" w:rsidRPr="00033132" w:rsidRDefault="003B4649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sz w:val="16"/>
              <w:szCs w:val="16"/>
            </w:rPr>
            <w:t>1</w:t>
          </w:r>
        </w:p>
      </w:tc>
    </w:tr>
  </w:tbl>
  <w:p w14:paraId="7E1165C4" w14:textId="77777777" w:rsidR="003B4649" w:rsidRPr="00033132" w:rsidRDefault="003B4649" w:rsidP="003B4649">
    <w:pPr>
      <w:pStyle w:val="Fuzeile"/>
      <w:tabs>
        <w:tab w:val="clear" w:pos="9072"/>
        <w:tab w:val="left" w:pos="113"/>
        <w:tab w:val="left" w:pos="142"/>
        <w:tab w:val="right" w:pos="4536"/>
        <w:tab w:val="right" w:pos="9299"/>
        <w:tab w:val="right" w:pos="9356"/>
      </w:tabs>
      <w:rPr>
        <w:rFonts w:ascii="Corbel" w:hAnsi="Corbel"/>
        <w:i/>
        <w:sz w:val="13"/>
        <w:szCs w:val="13"/>
      </w:rPr>
    </w:pPr>
  </w:p>
  <w:p w14:paraId="7C79FA26" w14:textId="77777777" w:rsidR="003B4649" w:rsidRPr="00033132" w:rsidRDefault="003B4649" w:rsidP="003B4649">
    <w:pPr>
      <w:pStyle w:val="Fuzeile"/>
      <w:tabs>
        <w:tab w:val="left" w:pos="0"/>
        <w:tab w:val="left" w:pos="113"/>
        <w:tab w:val="right" w:pos="4536"/>
      </w:tabs>
      <w:rPr>
        <w:rFonts w:ascii="Corbel" w:hAnsi="Corbel"/>
        <w:sz w:val="13"/>
        <w:szCs w:val="13"/>
      </w:rPr>
    </w:pPr>
    <w:r w:rsidRPr="00033132">
      <w:rPr>
        <w:rFonts w:ascii="Corbel" w:hAnsi="Corbel"/>
        <w:i/>
        <w:sz w:val="13"/>
        <w:szCs w:val="13"/>
      </w:rPr>
      <w:t>(Datum)</w:t>
    </w:r>
    <w:r w:rsidRPr="00033132">
      <w:rPr>
        <w:rFonts w:ascii="Corbel" w:hAnsi="Corbel"/>
        <w:i/>
        <w:sz w:val="16"/>
        <w:szCs w:val="16"/>
      </w:rPr>
      <w:tab/>
    </w:r>
    <w:sdt>
      <w:sdtPr>
        <w:rPr>
          <w:rFonts w:ascii="Corbel" w:hAnsi="Corbel"/>
          <w:sz w:val="13"/>
          <w:szCs w:val="13"/>
        </w:rPr>
        <w:id w:val="421154282"/>
        <w:docPartObj>
          <w:docPartGallery w:val="Page Numbers (Top of Page)"/>
          <w:docPartUnique/>
        </w:docPartObj>
      </w:sdtPr>
      <w:sdtEndPr/>
      <w:sdtContent>
        <w:r w:rsidRPr="00033132">
          <w:rPr>
            <w:rFonts w:ascii="Corbel" w:hAnsi="Corbel"/>
            <w:sz w:val="13"/>
            <w:szCs w:val="13"/>
          </w:rPr>
          <w:tab/>
          <w:t xml:space="preserve">Seite 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begin"/>
        </w:r>
        <w:r w:rsidRPr="00033132">
          <w:rPr>
            <w:rFonts w:ascii="Corbel" w:hAnsi="Corbel"/>
            <w:b/>
            <w:bCs/>
            <w:sz w:val="13"/>
            <w:szCs w:val="13"/>
          </w:rPr>
          <w:instrText>PAGE</w:instrTex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separate"/>
        </w:r>
        <w:r w:rsidR="00DA7589">
          <w:rPr>
            <w:rFonts w:ascii="Corbel" w:hAnsi="Corbel"/>
            <w:b/>
            <w:bCs/>
            <w:noProof/>
            <w:sz w:val="13"/>
            <w:szCs w:val="13"/>
          </w:rPr>
          <w:t>1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end"/>
        </w:r>
        <w:r w:rsidRPr="00033132">
          <w:rPr>
            <w:rFonts w:ascii="Corbel" w:hAnsi="Corbel"/>
            <w:sz w:val="13"/>
            <w:szCs w:val="13"/>
          </w:rPr>
          <w:t xml:space="preserve"> von 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begin"/>
        </w:r>
        <w:r w:rsidRPr="00033132">
          <w:rPr>
            <w:rFonts w:ascii="Corbel" w:hAnsi="Corbel"/>
            <w:b/>
            <w:bCs/>
            <w:sz w:val="13"/>
            <w:szCs w:val="13"/>
          </w:rPr>
          <w:instrText>NUMPAGES</w:instrTex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separate"/>
        </w:r>
        <w:r w:rsidR="00DA7589">
          <w:rPr>
            <w:rFonts w:ascii="Corbel" w:hAnsi="Corbel"/>
            <w:b/>
            <w:bCs/>
            <w:noProof/>
            <w:sz w:val="13"/>
            <w:szCs w:val="13"/>
          </w:rPr>
          <w:t>2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end"/>
        </w:r>
      </w:sdtContent>
    </w:sdt>
  </w:p>
  <w:p w14:paraId="0ACC1F62" w14:textId="41807DFC" w:rsidR="007162E5" w:rsidRPr="003B4649" w:rsidRDefault="007162E5" w:rsidP="003B4649">
    <w:pPr>
      <w:pStyle w:val="Fuzeil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26045" w14:textId="77777777" w:rsidR="00DA7589" w:rsidRDefault="00DA7589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06B037" w14:textId="77777777" w:rsidR="000D035D" w:rsidRDefault="000D035D" w:rsidP="00B65B04">
      <w:r>
        <w:separator/>
      </w:r>
    </w:p>
  </w:footnote>
  <w:footnote w:type="continuationSeparator" w:id="0">
    <w:p w14:paraId="0592536A" w14:textId="77777777" w:rsidR="000D035D" w:rsidRDefault="000D035D" w:rsidP="00B65B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B8F58" w14:textId="77777777" w:rsidR="00DA7589" w:rsidRDefault="00DA7589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E11E6" w14:textId="63CC06E3" w:rsidR="00A025D5" w:rsidRDefault="00DA7589" w:rsidP="003C655D">
    <w:pPr>
      <w:pStyle w:val="Kopfzeile"/>
      <w:tabs>
        <w:tab w:val="clear" w:pos="9072"/>
      </w:tabs>
      <w:ind w:right="-284"/>
      <w:rPr>
        <w:b/>
      </w:rPr>
    </w:pPr>
    <w:bookmarkStart w:id="0" w:name="_GoBack"/>
    <w:r w:rsidRPr="00105440">
      <w:rPr>
        <w:b/>
        <w:noProof/>
      </w:rPr>
      <w:drawing>
        <wp:anchor distT="0" distB="0" distL="114300" distR="114300" simplePos="0" relativeHeight="251661312" behindDoc="0" locked="0" layoutInCell="1" allowOverlap="1" wp14:anchorId="7617C425" wp14:editId="1CC7F96C">
          <wp:simplePos x="0" y="0"/>
          <wp:positionH relativeFrom="column">
            <wp:posOffset>4295775</wp:posOffset>
          </wp:positionH>
          <wp:positionV relativeFrom="paragraph">
            <wp:posOffset>10069</wp:posOffset>
          </wp:positionV>
          <wp:extent cx="1713600" cy="578137"/>
          <wp:effectExtent l="0" t="0" r="0" b="6350"/>
          <wp:wrapNone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3600" cy="5781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14:paraId="24118A4F" w14:textId="2D111C35" w:rsidR="006A09F1" w:rsidRDefault="006A09F1" w:rsidP="00CD0A8D">
    <w:pPr>
      <w:pStyle w:val="Kopfzeile"/>
      <w:rPr>
        <w:b/>
      </w:rPr>
    </w:pPr>
  </w:p>
  <w:p w14:paraId="4FF3C5CD" w14:textId="77777777" w:rsidR="00A3196D" w:rsidRPr="002D0BF3" w:rsidRDefault="00A3196D" w:rsidP="00CD0A8D">
    <w:pPr>
      <w:pStyle w:val="Kopfzeile"/>
      <w:rPr>
        <w:b/>
        <w:color w:val="FFFFFF" w:themeColor="background1"/>
        <w14:textFill>
          <w14:noFill/>
        </w14:textFill>
      </w:rPr>
    </w:pPr>
  </w:p>
  <w:p w14:paraId="55F81FCA" w14:textId="77777777" w:rsidR="00B65B04" w:rsidRPr="002D0BF3" w:rsidRDefault="00B65B04" w:rsidP="00CD0A8D">
    <w:pPr>
      <w:pStyle w:val="Kopfzeile"/>
      <w:rPr>
        <w:color w:val="FFFFFF" w:themeColor="background1"/>
        <w14:textFill>
          <w14:noFill/>
        </w14:textFill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F6A2B" w14:textId="77777777" w:rsidR="00DA7589" w:rsidRDefault="00DA7589">
    <w:pPr>
      <w:pStyle w:val="Kopfzeil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DB5C90"/>
    <w:multiLevelType w:val="hybridMultilevel"/>
    <w:tmpl w:val="5EB490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9B"/>
    <w:rsid w:val="00093CE3"/>
    <w:rsid w:val="000C66D2"/>
    <w:rsid w:val="000D035D"/>
    <w:rsid w:val="00100D01"/>
    <w:rsid w:val="00105440"/>
    <w:rsid w:val="0019083B"/>
    <w:rsid w:val="00231833"/>
    <w:rsid w:val="00276A26"/>
    <w:rsid w:val="002A3009"/>
    <w:rsid w:val="002C4386"/>
    <w:rsid w:val="002D0BF3"/>
    <w:rsid w:val="002F0889"/>
    <w:rsid w:val="0030789C"/>
    <w:rsid w:val="00357BF8"/>
    <w:rsid w:val="003B4649"/>
    <w:rsid w:val="003C655D"/>
    <w:rsid w:val="003E1728"/>
    <w:rsid w:val="003F5850"/>
    <w:rsid w:val="00423AE1"/>
    <w:rsid w:val="00436357"/>
    <w:rsid w:val="004371AE"/>
    <w:rsid w:val="00470DBE"/>
    <w:rsid w:val="004A714F"/>
    <w:rsid w:val="004D5F44"/>
    <w:rsid w:val="004E7134"/>
    <w:rsid w:val="00510A86"/>
    <w:rsid w:val="005212EA"/>
    <w:rsid w:val="005269B5"/>
    <w:rsid w:val="0054313D"/>
    <w:rsid w:val="005C5EA5"/>
    <w:rsid w:val="005F4BFA"/>
    <w:rsid w:val="005F5992"/>
    <w:rsid w:val="00627312"/>
    <w:rsid w:val="00635B56"/>
    <w:rsid w:val="006369BB"/>
    <w:rsid w:val="0064487A"/>
    <w:rsid w:val="0068783F"/>
    <w:rsid w:val="00696656"/>
    <w:rsid w:val="006A09F1"/>
    <w:rsid w:val="006A0DB6"/>
    <w:rsid w:val="006A22D2"/>
    <w:rsid w:val="007141AF"/>
    <w:rsid w:val="007162E5"/>
    <w:rsid w:val="007425C1"/>
    <w:rsid w:val="007509CC"/>
    <w:rsid w:val="00785FE2"/>
    <w:rsid w:val="00790F06"/>
    <w:rsid w:val="00794BB2"/>
    <w:rsid w:val="007C0E9B"/>
    <w:rsid w:val="0082118C"/>
    <w:rsid w:val="00871EAB"/>
    <w:rsid w:val="008819EB"/>
    <w:rsid w:val="008C4622"/>
    <w:rsid w:val="00920CD1"/>
    <w:rsid w:val="009447EA"/>
    <w:rsid w:val="00985884"/>
    <w:rsid w:val="009D428F"/>
    <w:rsid w:val="009E5A41"/>
    <w:rsid w:val="00A025D5"/>
    <w:rsid w:val="00A218DE"/>
    <w:rsid w:val="00A246C0"/>
    <w:rsid w:val="00A3196D"/>
    <w:rsid w:val="00A32B97"/>
    <w:rsid w:val="00A67F87"/>
    <w:rsid w:val="00A769C2"/>
    <w:rsid w:val="00A92E1C"/>
    <w:rsid w:val="00AC4F54"/>
    <w:rsid w:val="00AD1323"/>
    <w:rsid w:val="00AE30E0"/>
    <w:rsid w:val="00B350D7"/>
    <w:rsid w:val="00B37855"/>
    <w:rsid w:val="00B37DCE"/>
    <w:rsid w:val="00B418FA"/>
    <w:rsid w:val="00B61D17"/>
    <w:rsid w:val="00B65B04"/>
    <w:rsid w:val="00B96137"/>
    <w:rsid w:val="00BE112F"/>
    <w:rsid w:val="00C15288"/>
    <w:rsid w:val="00C30A2A"/>
    <w:rsid w:val="00C30E7F"/>
    <w:rsid w:val="00C332FD"/>
    <w:rsid w:val="00C87912"/>
    <w:rsid w:val="00CB19DB"/>
    <w:rsid w:val="00CD0A8D"/>
    <w:rsid w:val="00CD1258"/>
    <w:rsid w:val="00D40FCA"/>
    <w:rsid w:val="00D90DFD"/>
    <w:rsid w:val="00DA695B"/>
    <w:rsid w:val="00DA7589"/>
    <w:rsid w:val="00DC1600"/>
    <w:rsid w:val="00DC607B"/>
    <w:rsid w:val="00DF2737"/>
    <w:rsid w:val="00E06C62"/>
    <w:rsid w:val="00E14326"/>
    <w:rsid w:val="00E25E0E"/>
    <w:rsid w:val="00E4382C"/>
    <w:rsid w:val="00E72018"/>
    <w:rsid w:val="00EB6822"/>
    <w:rsid w:val="00EE51DD"/>
    <w:rsid w:val="00F17C3C"/>
    <w:rsid w:val="00F84871"/>
    <w:rsid w:val="00FA5B2F"/>
    <w:rsid w:val="00FE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A812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54313D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5B0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5B04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table" w:styleId="Tabellenraster">
    <w:name w:val="Table Grid"/>
    <w:basedOn w:val="NormaleTabelle"/>
    <w:uiPriority w:val="59"/>
    <w:rsid w:val="006A0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635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Grafik/Projekte/Stadtsiedlung%20Heilbronn/2017/170307_Stadtsiedlung_WordFormulare/vom_Kunden/Formular_Richtlini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Formular_Richtlinie.dotx</Template>
  <TotalTime>0</TotalTime>
  <Pages>2</Pages>
  <Words>125</Words>
  <Characters>788</Characters>
  <Application>Microsoft Macintosh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Marks</dc:creator>
  <cp:lastModifiedBy>Rene Marks</cp:lastModifiedBy>
  <cp:revision>6</cp:revision>
  <cp:lastPrinted>2017-08-03T13:10:00Z</cp:lastPrinted>
  <dcterms:created xsi:type="dcterms:W3CDTF">2017-09-12T08:39:00Z</dcterms:created>
  <dcterms:modified xsi:type="dcterms:W3CDTF">2017-10-12T09:50:00Z</dcterms:modified>
</cp:coreProperties>
</file>