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61289B0" w14:textId="77777777" w:rsidR="005F4BFA" w:rsidRPr="00A92E1C" w:rsidRDefault="005F4BFA" w:rsidP="002A3009">
      <w:pPr>
        <w:tabs>
          <w:tab w:val="left" w:pos="3828"/>
        </w:tabs>
        <w:ind w:right="-142"/>
        <w:outlineLvl w:val="0"/>
        <w:rPr>
          <w:rFonts w:ascii="Corbel" w:hAnsi="Corbel" w:cs="Arial"/>
          <w:b/>
          <w:color w:val="00B0F0"/>
          <w:sz w:val="36"/>
          <w:szCs w:val="36"/>
          <w14:numForm w14:val="lining"/>
        </w:rPr>
      </w:pPr>
    </w:p>
    <w:p w14:paraId="10B46AA3" w14:textId="77777777" w:rsidR="002A3009" w:rsidRPr="00A92E1C" w:rsidRDefault="002A3009" w:rsidP="002A3009">
      <w:pPr>
        <w:tabs>
          <w:tab w:val="left" w:pos="3828"/>
        </w:tabs>
        <w:ind w:right="-142"/>
        <w:outlineLvl w:val="0"/>
        <w:rPr>
          <w:rFonts w:ascii="Corbel" w:hAnsi="Corbel" w:cs="Arial"/>
          <w:b/>
          <w:color w:val="00B0F0"/>
          <w:sz w:val="36"/>
          <w:szCs w:val="36"/>
          <w14:numForm w14:val="lining"/>
        </w:rPr>
      </w:pPr>
    </w:p>
    <w:p w14:paraId="5AE12F71" w14:textId="40611B2B" w:rsidR="00E67B33" w:rsidRDefault="00E67B33" w:rsidP="002A3009">
      <w:pPr>
        <w:tabs>
          <w:tab w:val="left" w:pos="3828"/>
        </w:tabs>
        <w:outlineLvl w:val="0"/>
        <w:rPr>
          <w:rFonts w:ascii="Corbel" w:hAnsi="Corbel" w:cs="Arial"/>
          <w:b/>
          <w:color w:val="0090D7"/>
          <w:sz w:val="32"/>
          <w:szCs w:val="32"/>
          <w14:numForm w14:val="lining"/>
        </w:rPr>
      </w:pPr>
      <w:r>
        <w:rPr>
          <w:rFonts w:ascii="Corbel" w:hAnsi="Corbel" w:cs="Arial"/>
          <w:b/>
          <w:color w:val="0090D7"/>
          <w:sz w:val="32"/>
          <w:szCs w:val="32"/>
          <w14:numForm w14:val="lining"/>
        </w:rPr>
        <w:t>Übersicht definierte Textformati</w:t>
      </w:r>
      <w:r w:rsidR="00094118">
        <w:rPr>
          <w:rFonts w:ascii="Corbel" w:hAnsi="Corbel" w:cs="Arial"/>
          <w:b/>
          <w:color w:val="0090D7"/>
          <w:sz w:val="32"/>
          <w:szCs w:val="32"/>
          <w14:numForm w14:val="lining"/>
        </w:rPr>
        <w:t>erungen</w:t>
      </w:r>
      <w:bookmarkStart w:id="0" w:name="_GoBack"/>
      <w:bookmarkEnd w:id="0"/>
    </w:p>
    <w:p w14:paraId="4BE72D43" w14:textId="77777777" w:rsidR="00D2040B" w:rsidRDefault="00D2040B" w:rsidP="002A3009">
      <w:pPr>
        <w:tabs>
          <w:tab w:val="left" w:pos="3828"/>
        </w:tabs>
        <w:outlineLvl w:val="0"/>
        <w:rPr>
          <w:rFonts w:ascii="Corbel" w:hAnsi="Corbel" w:cs="Arial"/>
          <w:b/>
          <w:sz w:val="22"/>
          <w:szCs w:val="22"/>
          <w14:numForm w14:val="lining"/>
        </w:rPr>
      </w:pPr>
    </w:p>
    <w:p w14:paraId="7EC04258" w14:textId="77777777" w:rsidR="00D2040B" w:rsidRDefault="00D2040B" w:rsidP="002A3009">
      <w:pPr>
        <w:tabs>
          <w:tab w:val="left" w:pos="3828"/>
        </w:tabs>
        <w:outlineLvl w:val="0"/>
        <w:rPr>
          <w:rFonts w:ascii="Corbel" w:hAnsi="Corbel" w:cs="Arial"/>
          <w:b/>
          <w:sz w:val="22"/>
          <w:szCs w:val="22"/>
          <w14:numForm w14:val="lining"/>
        </w:rPr>
      </w:pPr>
    </w:p>
    <w:p w14:paraId="281EA163" w14:textId="77777777" w:rsidR="000A2FD0" w:rsidRDefault="000A2FD0" w:rsidP="002A3009">
      <w:pPr>
        <w:tabs>
          <w:tab w:val="left" w:pos="3828"/>
        </w:tabs>
        <w:outlineLvl w:val="0"/>
        <w:rPr>
          <w:rFonts w:ascii="Corbel" w:hAnsi="Corbel" w:cs="Arial"/>
          <w:b/>
          <w:sz w:val="22"/>
          <w:szCs w:val="22"/>
          <w14:numForm w14:val="lining"/>
        </w:rPr>
      </w:pPr>
    </w:p>
    <w:p w14:paraId="3A220A30" w14:textId="77777777" w:rsidR="000A2FD0" w:rsidRDefault="000A2FD0" w:rsidP="002A3009">
      <w:pPr>
        <w:tabs>
          <w:tab w:val="left" w:pos="3828"/>
        </w:tabs>
        <w:outlineLvl w:val="0"/>
        <w:rPr>
          <w:rFonts w:ascii="Corbel" w:hAnsi="Corbel" w:cs="Arial"/>
          <w:b/>
          <w:sz w:val="22"/>
          <w:szCs w:val="22"/>
          <w14:numForm w14:val="lining"/>
        </w:rPr>
      </w:pPr>
    </w:p>
    <w:p w14:paraId="70CD05C6" w14:textId="20F802F6" w:rsidR="004D5F44" w:rsidRDefault="00AF550A" w:rsidP="002A3009">
      <w:pPr>
        <w:tabs>
          <w:tab w:val="left" w:pos="3828"/>
        </w:tabs>
        <w:outlineLvl w:val="0"/>
        <w:rPr>
          <w:rFonts w:ascii="Corbel" w:hAnsi="Corbel" w:cs="Arial"/>
          <w:b/>
          <w:color w:val="0090D7"/>
          <w:sz w:val="32"/>
          <w:szCs w:val="32"/>
          <w14:numForm w14:val="lining"/>
        </w:rPr>
      </w:pPr>
      <w:r w:rsidRPr="00A159A4">
        <w:rPr>
          <w:rFonts w:ascii="Corbel" w:hAnsi="Corbel" w:cs="Arial"/>
          <w:b/>
          <w:color w:val="0090D7"/>
          <w:sz w:val="32"/>
          <w:szCs w:val="32"/>
          <w14:numForm w14:val="lining"/>
        </w:rPr>
        <w:t>Hauptüberschrift</w:t>
      </w:r>
      <w:r w:rsidR="0054313D" w:rsidRPr="00A159A4">
        <w:rPr>
          <w:rFonts w:ascii="Corbel" w:hAnsi="Corbel" w:cs="Arial"/>
          <w:b/>
          <w:color w:val="0090D7"/>
          <w:sz w:val="32"/>
          <w:szCs w:val="32"/>
          <w14:numForm w14:val="lining"/>
        </w:rPr>
        <w:t xml:space="preserve"> </w:t>
      </w:r>
      <w:r w:rsidR="00A159A4" w:rsidRPr="00A159A4">
        <w:rPr>
          <w:rFonts w:ascii="Corbel" w:hAnsi="Corbel" w:cs="Arial"/>
          <w:b/>
          <w:color w:val="0090D7"/>
          <w:sz w:val="32"/>
          <w:szCs w:val="32"/>
          <w14:numForm w14:val="lining"/>
        </w:rPr>
        <w:tab/>
        <w:t xml:space="preserve">Corbel 16 Pt, fett, Hellblau </w:t>
      </w:r>
    </w:p>
    <w:p w14:paraId="32DD9ECB" w14:textId="77777777" w:rsidR="00A159A4" w:rsidRDefault="00A159A4" w:rsidP="002A3009">
      <w:pPr>
        <w:tabs>
          <w:tab w:val="left" w:pos="3828"/>
        </w:tabs>
        <w:outlineLvl w:val="0"/>
        <w:rPr>
          <w:rFonts w:ascii="Corbel" w:hAnsi="Corbel" w:cs="Arial"/>
          <w:b/>
          <w:color w:val="0090D7"/>
          <w:sz w:val="32"/>
          <w:szCs w:val="32"/>
          <w14:numForm w14:val="lining"/>
        </w:rPr>
      </w:pPr>
    </w:p>
    <w:p w14:paraId="7CBDA2EB" w14:textId="77777777" w:rsidR="000A2FD0" w:rsidRDefault="000A2FD0" w:rsidP="002A3009">
      <w:pPr>
        <w:tabs>
          <w:tab w:val="left" w:pos="3828"/>
        </w:tabs>
        <w:outlineLvl w:val="0"/>
        <w:rPr>
          <w:rFonts w:ascii="Corbel" w:hAnsi="Corbel" w:cs="Arial"/>
          <w:b/>
          <w:color w:val="0090D7"/>
          <w:sz w:val="32"/>
          <w:szCs w:val="32"/>
          <w14:numForm w14:val="lining"/>
        </w:rPr>
      </w:pPr>
    </w:p>
    <w:p w14:paraId="7B218ECF" w14:textId="51709CD3" w:rsidR="00A159A4" w:rsidRPr="00A159A4" w:rsidRDefault="00A159A4" w:rsidP="002A3009">
      <w:pPr>
        <w:tabs>
          <w:tab w:val="left" w:pos="3828"/>
        </w:tabs>
        <w:outlineLvl w:val="0"/>
        <w:rPr>
          <w:rFonts w:ascii="Corbel" w:hAnsi="Corbel" w:cs="Arial"/>
          <w:b/>
          <w:color w:val="0090D7"/>
          <w:sz w:val="28"/>
          <w:szCs w:val="28"/>
          <w14:numForm w14:val="lining"/>
        </w:rPr>
      </w:pPr>
      <w:r w:rsidRPr="00A159A4">
        <w:rPr>
          <w:rFonts w:ascii="Corbel" w:hAnsi="Corbel" w:cs="Arial"/>
          <w:b/>
          <w:color w:val="0090D7"/>
          <w:sz w:val="28"/>
          <w:szCs w:val="28"/>
          <w14:numForm w14:val="lining"/>
        </w:rPr>
        <w:t>Überschrift 2</w:t>
      </w:r>
      <w:r w:rsidRPr="00A159A4">
        <w:rPr>
          <w:rFonts w:ascii="Corbel" w:hAnsi="Corbel" w:cs="Arial"/>
          <w:b/>
          <w:color w:val="0090D7"/>
          <w:sz w:val="28"/>
          <w:szCs w:val="28"/>
          <w14:numForm w14:val="lining"/>
        </w:rPr>
        <w:tab/>
        <w:t>Corbel 14 Pt, fett, Hellblau</w:t>
      </w:r>
    </w:p>
    <w:p w14:paraId="2BBC6A1D" w14:textId="77777777" w:rsidR="0054313D" w:rsidRDefault="0054313D" w:rsidP="002A3009">
      <w:pPr>
        <w:tabs>
          <w:tab w:val="left" w:pos="3828"/>
        </w:tabs>
        <w:rPr>
          <w:rFonts w:ascii="Corbel" w:hAnsi="Corbel" w:cs="Arial"/>
          <w:szCs w:val="20"/>
          <w14:numForm w14:val="lining"/>
        </w:rPr>
      </w:pPr>
    </w:p>
    <w:p w14:paraId="12201D57" w14:textId="77777777" w:rsidR="000A2FD0" w:rsidRPr="00A92E1C" w:rsidRDefault="000A2FD0" w:rsidP="002A3009">
      <w:pPr>
        <w:tabs>
          <w:tab w:val="left" w:pos="3828"/>
        </w:tabs>
        <w:rPr>
          <w:rFonts w:ascii="Corbel" w:hAnsi="Corbel" w:cs="Arial"/>
          <w:szCs w:val="20"/>
          <w14:numForm w14:val="lining"/>
        </w:rPr>
      </w:pPr>
    </w:p>
    <w:p w14:paraId="763FAF33" w14:textId="52165699" w:rsidR="0054313D" w:rsidRPr="00A159A4" w:rsidRDefault="00A159A4" w:rsidP="002A3009">
      <w:pPr>
        <w:tabs>
          <w:tab w:val="left" w:pos="3828"/>
        </w:tabs>
        <w:outlineLvl w:val="0"/>
        <w:rPr>
          <w:rFonts w:ascii="Corbel" w:hAnsi="Corbel" w:cs="Arial"/>
          <w:b/>
          <w:sz w:val="22"/>
          <w:szCs w:val="22"/>
          <w14:numForm w14:val="lining"/>
        </w:rPr>
      </w:pPr>
      <w:r w:rsidRPr="00A159A4">
        <w:rPr>
          <w:rFonts w:ascii="Corbel" w:hAnsi="Corbel" w:cs="Arial"/>
          <w:b/>
          <w:sz w:val="22"/>
          <w:szCs w:val="22"/>
          <w14:numForm w14:val="lining"/>
        </w:rPr>
        <w:t>Unterüberschrift</w:t>
      </w:r>
      <w:r w:rsidRPr="00A159A4">
        <w:rPr>
          <w:rFonts w:ascii="Corbel" w:hAnsi="Corbel" w:cs="Arial"/>
          <w:b/>
          <w:sz w:val="22"/>
          <w:szCs w:val="22"/>
          <w14:numForm w14:val="lining"/>
        </w:rPr>
        <w:tab/>
        <w:t>Corbel 11 Pt, fett, Schwarz</w:t>
      </w:r>
    </w:p>
    <w:p w14:paraId="04314179" w14:textId="77777777" w:rsidR="0054313D" w:rsidRDefault="0054313D" w:rsidP="002A3009">
      <w:pPr>
        <w:tabs>
          <w:tab w:val="left" w:pos="3828"/>
        </w:tabs>
        <w:rPr>
          <w:rFonts w:ascii="Corbel" w:hAnsi="Corbel" w:cs="Arial"/>
          <w:szCs w:val="20"/>
          <w14:numForm w14:val="lining"/>
        </w:rPr>
      </w:pPr>
    </w:p>
    <w:p w14:paraId="751251C4" w14:textId="77777777" w:rsidR="000A2FD0" w:rsidRPr="00A92E1C" w:rsidRDefault="000A2FD0" w:rsidP="002A3009">
      <w:pPr>
        <w:tabs>
          <w:tab w:val="left" w:pos="3828"/>
        </w:tabs>
        <w:rPr>
          <w:rFonts w:ascii="Corbel" w:hAnsi="Corbel" w:cs="Arial"/>
          <w:szCs w:val="20"/>
          <w14:numForm w14:val="lining"/>
        </w:rPr>
      </w:pPr>
    </w:p>
    <w:p w14:paraId="669A0310" w14:textId="4F13C943" w:rsidR="00A159A4" w:rsidRPr="00A159A4" w:rsidRDefault="00A159A4" w:rsidP="002A3009">
      <w:pPr>
        <w:tabs>
          <w:tab w:val="left" w:pos="3828"/>
        </w:tabs>
        <w:rPr>
          <w:rFonts w:ascii="Corbel" w:hAnsi="Corbel" w:cs="Arial"/>
          <w:sz w:val="21"/>
          <w:szCs w:val="21"/>
          <w14:numForm w14:val="lining"/>
        </w:rPr>
      </w:pPr>
      <w:r>
        <w:rPr>
          <w:rFonts w:ascii="Corbel" w:hAnsi="Corbel" w:cs="Arial"/>
          <w:sz w:val="21"/>
          <w:szCs w:val="21"/>
          <w14:numForm w14:val="lining"/>
        </w:rPr>
        <w:t xml:space="preserve">Briefvorlage </w:t>
      </w:r>
      <w:r w:rsidRPr="00A159A4">
        <w:rPr>
          <w:rFonts w:ascii="Corbel" w:hAnsi="Corbel" w:cs="Arial"/>
          <w:sz w:val="21"/>
          <w:szCs w:val="21"/>
          <w14:numForm w14:val="lining"/>
        </w:rPr>
        <w:t>Fließtext</w:t>
      </w:r>
      <w:r w:rsidRPr="00A159A4">
        <w:rPr>
          <w:rFonts w:ascii="Corbel" w:hAnsi="Corbel" w:cs="Arial"/>
          <w:sz w:val="21"/>
          <w:szCs w:val="21"/>
          <w14:numForm w14:val="lining"/>
        </w:rPr>
        <w:tab/>
        <w:t>Corbel 10,5 Pt</w:t>
      </w:r>
    </w:p>
    <w:p w14:paraId="3D746E8E" w14:textId="77777777" w:rsidR="00A159A4" w:rsidRDefault="00A159A4" w:rsidP="002A3009">
      <w:pPr>
        <w:tabs>
          <w:tab w:val="left" w:pos="3828"/>
        </w:tabs>
        <w:rPr>
          <w:rFonts w:ascii="Corbel" w:hAnsi="Corbel" w:cs="Arial"/>
          <w:szCs w:val="20"/>
          <w14:numForm w14:val="lining"/>
        </w:rPr>
      </w:pPr>
    </w:p>
    <w:p w14:paraId="5AD7D120" w14:textId="77777777" w:rsidR="000A2FD0" w:rsidRPr="00A159A4" w:rsidRDefault="000A2FD0" w:rsidP="002A3009">
      <w:pPr>
        <w:tabs>
          <w:tab w:val="left" w:pos="3828"/>
        </w:tabs>
        <w:rPr>
          <w:rFonts w:ascii="Corbel" w:hAnsi="Corbel" w:cs="Arial"/>
          <w:szCs w:val="20"/>
          <w14:numForm w14:val="lining"/>
        </w:rPr>
      </w:pPr>
    </w:p>
    <w:p w14:paraId="33346B7B" w14:textId="647C7193" w:rsidR="00A159A4" w:rsidRDefault="00A159A4" w:rsidP="00A159A4">
      <w:pPr>
        <w:tabs>
          <w:tab w:val="left" w:pos="3828"/>
        </w:tabs>
        <w:rPr>
          <w:rFonts w:ascii="Corbel" w:hAnsi="Corbel" w:cs="Arial"/>
          <w:szCs w:val="20"/>
          <w14:numForm w14:val="lining"/>
        </w:rPr>
      </w:pPr>
      <w:r w:rsidRPr="00A159A4">
        <w:rPr>
          <w:rFonts w:ascii="Corbel" w:hAnsi="Corbel" w:cs="Arial"/>
          <w:szCs w:val="20"/>
          <w14:numForm w14:val="lining"/>
        </w:rPr>
        <w:t>E-Mail Fließtext</w:t>
      </w:r>
      <w:r w:rsidRPr="00A159A4">
        <w:rPr>
          <w:rFonts w:ascii="Corbel" w:hAnsi="Corbel" w:cs="Arial"/>
          <w:szCs w:val="20"/>
          <w14:numForm w14:val="lining"/>
        </w:rPr>
        <w:tab/>
        <w:t>Corbel 10 Pt</w:t>
      </w:r>
    </w:p>
    <w:p w14:paraId="451CF3AB" w14:textId="6C8F95E3" w:rsidR="00A159A4" w:rsidRDefault="00A159A4" w:rsidP="00A159A4">
      <w:pPr>
        <w:tabs>
          <w:tab w:val="left" w:pos="3828"/>
        </w:tabs>
        <w:rPr>
          <w:rFonts w:ascii="Corbel" w:hAnsi="Corbel" w:cs="Arial"/>
          <w:szCs w:val="20"/>
          <w14:numForm w14:val="lining"/>
        </w:rPr>
      </w:pPr>
      <w:r>
        <w:rPr>
          <w:rFonts w:ascii="Corbel" w:hAnsi="Corbel" w:cs="Arial"/>
          <w:szCs w:val="20"/>
          <w14:numForm w14:val="lining"/>
        </w:rPr>
        <w:t>Formulare Fließtext</w:t>
      </w:r>
      <w:r>
        <w:rPr>
          <w:rFonts w:ascii="Corbel" w:hAnsi="Corbel" w:cs="Arial"/>
          <w:szCs w:val="20"/>
          <w14:numForm w14:val="lining"/>
        </w:rPr>
        <w:tab/>
        <w:t>Corbel 10 Pt</w:t>
      </w:r>
    </w:p>
    <w:p w14:paraId="53D2F4CC" w14:textId="5F061245" w:rsidR="008437E7" w:rsidRDefault="008437E7" w:rsidP="00A159A4">
      <w:pPr>
        <w:tabs>
          <w:tab w:val="left" w:pos="3828"/>
        </w:tabs>
        <w:rPr>
          <w:rFonts w:ascii="Corbel" w:hAnsi="Corbel" w:cs="Arial"/>
          <w:szCs w:val="20"/>
          <w14:numForm w14:val="lining"/>
        </w:rPr>
      </w:pPr>
      <w:r>
        <w:rPr>
          <w:rFonts w:ascii="Corbel" w:hAnsi="Corbel" w:cs="Arial"/>
          <w:szCs w:val="20"/>
          <w14:numForm w14:val="lining"/>
        </w:rPr>
        <w:t>Tabellentext</w:t>
      </w:r>
      <w:r>
        <w:rPr>
          <w:rFonts w:ascii="Corbel" w:hAnsi="Corbel" w:cs="Arial"/>
          <w:szCs w:val="20"/>
          <w14:numForm w14:val="lining"/>
        </w:rPr>
        <w:tab/>
        <w:t>Corbel 10 Pt</w:t>
      </w:r>
    </w:p>
    <w:p w14:paraId="151DF357" w14:textId="77777777" w:rsidR="00A159A4" w:rsidRDefault="00A159A4" w:rsidP="00A159A4">
      <w:pPr>
        <w:tabs>
          <w:tab w:val="left" w:pos="3828"/>
        </w:tabs>
        <w:rPr>
          <w:rFonts w:ascii="Corbel" w:hAnsi="Corbel" w:cs="Arial"/>
          <w:szCs w:val="20"/>
          <w14:numForm w14:val="lining"/>
        </w:rPr>
      </w:pPr>
    </w:p>
    <w:p w14:paraId="247E9B75" w14:textId="77777777" w:rsidR="000A2FD0" w:rsidRDefault="000A2FD0" w:rsidP="00A159A4">
      <w:pPr>
        <w:tabs>
          <w:tab w:val="left" w:pos="3828"/>
        </w:tabs>
        <w:rPr>
          <w:rFonts w:ascii="Corbel" w:hAnsi="Corbel" w:cs="Arial"/>
          <w:szCs w:val="20"/>
          <w14:numForm w14:val="lining"/>
        </w:rPr>
      </w:pPr>
    </w:p>
    <w:p w14:paraId="390D0967" w14:textId="135B2C6B" w:rsidR="00A159A4" w:rsidRPr="00A95FC5" w:rsidRDefault="00A159A4" w:rsidP="00A159A4">
      <w:pPr>
        <w:tabs>
          <w:tab w:val="left" w:pos="3828"/>
        </w:tabs>
        <w:rPr>
          <w:rFonts w:ascii="Corbel" w:hAnsi="Corbel" w:cs="Arial"/>
          <w:sz w:val="16"/>
          <w:szCs w:val="16"/>
          <w14:numForm w14:val="lining"/>
        </w:rPr>
      </w:pPr>
      <w:r w:rsidRPr="00A95FC5">
        <w:rPr>
          <w:rFonts w:ascii="Corbel" w:hAnsi="Corbel" w:cs="Arial"/>
          <w:sz w:val="16"/>
          <w:szCs w:val="16"/>
          <w14:numForm w14:val="lining"/>
        </w:rPr>
        <w:t>E-Mail Vertraulichkeitszusatz</w:t>
      </w:r>
      <w:r w:rsidRPr="00A95FC5">
        <w:rPr>
          <w:rFonts w:ascii="Corbel" w:hAnsi="Corbel" w:cs="Arial"/>
          <w:sz w:val="16"/>
          <w:szCs w:val="16"/>
          <w14:numForm w14:val="lining"/>
        </w:rPr>
        <w:tab/>
        <w:t xml:space="preserve">Corbel </w:t>
      </w:r>
      <w:r w:rsidR="00A95FC5">
        <w:rPr>
          <w:rFonts w:ascii="Corbel" w:hAnsi="Corbel" w:cs="Arial"/>
          <w:sz w:val="16"/>
          <w:szCs w:val="16"/>
          <w14:numForm w14:val="lining"/>
        </w:rPr>
        <w:t>8</w:t>
      </w:r>
      <w:r w:rsidRPr="00A95FC5">
        <w:rPr>
          <w:rFonts w:ascii="Corbel" w:hAnsi="Corbel" w:cs="Arial"/>
          <w:sz w:val="16"/>
          <w:szCs w:val="16"/>
          <w14:numForm w14:val="lining"/>
        </w:rPr>
        <w:t xml:space="preserve"> Pt</w:t>
      </w:r>
    </w:p>
    <w:p w14:paraId="0D7A9280" w14:textId="77777777" w:rsidR="0068530B" w:rsidRDefault="0068530B" w:rsidP="00A159A4">
      <w:pPr>
        <w:rPr>
          <w:rFonts w:ascii="Corbel" w:eastAsiaTheme="minorHAnsi" w:hAnsi="Corbel"/>
          <w:color w:val="000000"/>
          <w:szCs w:val="20"/>
        </w:rPr>
      </w:pPr>
    </w:p>
    <w:sectPr w:rsidR="0068530B" w:rsidSect="002A3009">
      <w:headerReference w:type="default" r:id="rId7"/>
      <w:pgSz w:w="11906" w:h="16838"/>
      <w:pgMar w:top="1417" w:right="1417" w:bottom="1134" w:left="1417" w:header="708" w:footer="31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22A219C" w14:textId="77777777" w:rsidR="00A66C01" w:rsidRDefault="00A66C01" w:rsidP="00B65B04">
      <w:r>
        <w:separator/>
      </w:r>
    </w:p>
  </w:endnote>
  <w:endnote w:type="continuationSeparator" w:id="0">
    <w:p w14:paraId="6FE70158" w14:textId="77777777" w:rsidR="00A66C01" w:rsidRDefault="00A66C01" w:rsidP="00B65B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rbel">
    <w:panose1 w:val="020B0503020204020204"/>
    <w:charset w:val="00"/>
    <w:family w:val="auto"/>
    <w:pitch w:val="variable"/>
    <w:sig w:usb0="A00002EF" w:usb1="4000A44B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EA813FD" w14:textId="77777777" w:rsidR="00A66C01" w:rsidRDefault="00A66C01" w:rsidP="00B65B04">
      <w:r>
        <w:separator/>
      </w:r>
    </w:p>
  </w:footnote>
  <w:footnote w:type="continuationSeparator" w:id="0">
    <w:p w14:paraId="6742FF2F" w14:textId="77777777" w:rsidR="00A66C01" w:rsidRDefault="00A66C01" w:rsidP="00B65B04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E4E11E6" w14:textId="63CC06E3" w:rsidR="00A025D5" w:rsidRDefault="00DA7589" w:rsidP="003C655D">
    <w:pPr>
      <w:pStyle w:val="Kopfzeile"/>
      <w:tabs>
        <w:tab w:val="clear" w:pos="9072"/>
      </w:tabs>
      <w:ind w:right="-284"/>
      <w:rPr>
        <w:b/>
      </w:rPr>
    </w:pPr>
    <w:r w:rsidRPr="00105440">
      <w:rPr>
        <w:b/>
        <w:noProof/>
      </w:rPr>
      <w:drawing>
        <wp:anchor distT="0" distB="0" distL="114300" distR="114300" simplePos="0" relativeHeight="251661312" behindDoc="0" locked="0" layoutInCell="1" allowOverlap="1" wp14:anchorId="7617C425" wp14:editId="1CC7F96C">
          <wp:simplePos x="0" y="0"/>
          <wp:positionH relativeFrom="column">
            <wp:posOffset>4295775</wp:posOffset>
          </wp:positionH>
          <wp:positionV relativeFrom="paragraph">
            <wp:posOffset>10069</wp:posOffset>
          </wp:positionV>
          <wp:extent cx="1713600" cy="578137"/>
          <wp:effectExtent l="0" t="0" r="0" b="6350"/>
          <wp:wrapNone/>
          <wp:docPr id="10" name="Bild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13600" cy="578137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24118A4F" w14:textId="2D111C35" w:rsidR="006A09F1" w:rsidRDefault="006A09F1" w:rsidP="00CD0A8D">
    <w:pPr>
      <w:pStyle w:val="Kopfzeile"/>
      <w:rPr>
        <w:b/>
      </w:rPr>
    </w:pPr>
  </w:p>
  <w:p w14:paraId="4FF3C5CD" w14:textId="77777777" w:rsidR="00A3196D" w:rsidRPr="002D0BF3" w:rsidRDefault="00A3196D" w:rsidP="00CD0A8D">
    <w:pPr>
      <w:pStyle w:val="Kopfzeile"/>
      <w:rPr>
        <w:b/>
        <w:color w:val="FFFFFF" w:themeColor="background1"/>
        <w14:textFill>
          <w14:noFill/>
        </w14:textFill>
      </w:rPr>
    </w:pPr>
  </w:p>
  <w:p w14:paraId="55F81FCA" w14:textId="77777777" w:rsidR="00B65B04" w:rsidRPr="002D0BF3" w:rsidRDefault="00B65B04" w:rsidP="00CD0A8D">
    <w:pPr>
      <w:pStyle w:val="Kopfzeile"/>
      <w:rPr>
        <w:color w:val="FFFFFF" w:themeColor="background1"/>
        <w14:textFill>
          <w14:noFill/>
        </w14:textFill>
      </w:rPr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77DB5C90"/>
    <w:multiLevelType w:val="hybridMultilevel"/>
    <w:tmpl w:val="5EB4904A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76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0E9B"/>
    <w:rsid w:val="00093CE3"/>
    <w:rsid w:val="00094118"/>
    <w:rsid w:val="000A2FD0"/>
    <w:rsid w:val="000C66D2"/>
    <w:rsid w:val="000D035D"/>
    <w:rsid w:val="00100D01"/>
    <w:rsid w:val="00105440"/>
    <w:rsid w:val="0019083B"/>
    <w:rsid w:val="00201182"/>
    <w:rsid w:val="00231833"/>
    <w:rsid w:val="00242FF8"/>
    <w:rsid w:val="00276A26"/>
    <w:rsid w:val="002A3009"/>
    <w:rsid w:val="002C4386"/>
    <w:rsid w:val="002D0BF3"/>
    <w:rsid w:val="002F0889"/>
    <w:rsid w:val="0030789C"/>
    <w:rsid w:val="00336366"/>
    <w:rsid w:val="00357BF8"/>
    <w:rsid w:val="003B4649"/>
    <w:rsid w:val="003C655D"/>
    <w:rsid w:val="003E1728"/>
    <w:rsid w:val="003F5850"/>
    <w:rsid w:val="00423AE1"/>
    <w:rsid w:val="00436357"/>
    <w:rsid w:val="004371AE"/>
    <w:rsid w:val="00470DBE"/>
    <w:rsid w:val="004A714F"/>
    <w:rsid w:val="004B3B85"/>
    <w:rsid w:val="004D5F44"/>
    <w:rsid w:val="004E7134"/>
    <w:rsid w:val="00510A86"/>
    <w:rsid w:val="005212EA"/>
    <w:rsid w:val="005269B5"/>
    <w:rsid w:val="0054313D"/>
    <w:rsid w:val="005C5EA5"/>
    <w:rsid w:val="005F4BFA"/>
    <w:rsid w:val="005F5992"/>
    <w:rsid w:val="00627312"/>
    <w:rsid w:val="00635B56"/>
    <w:rsid w:val="006369BB"/>
    <w:rsid w:val="0064487A"/>
    <w:rsid w:val="0068530B"/>
    <w:rsid w:val="0068783F"/>
    <w:rsid w:val="00696656"/>
    <w:rsid w:val="006A09F1"/>
    <w:rsid w:val="006A0DB6"/>
    <w:rsid w:val="006A22D2"/>
    <w:rsid w:val="007141AF"/>
    <w:rsid w:val="007162E5"/>
    <w:rsid w:val="007425C1"/>
    <w:rsid w:val="007509CC"/>
    <w:rsid w:val="00785FE2"/>
    <w:rsid w:val="00790F06"/>
    <w:rsid w:val="00794BB2"/>
    <w:rsid w:val="00795B69"/>
    <w:rsid w:val="007C0E9B"/>
    <w:rsid w:val="0082118C"/>
    <w:rsid w:val="008437E7"/>
    <w:rsid w:val="00871EAB"/>
    <w:rsid w:val="008819EB"/>
    <w:rsid w:val="008C4622"/>
    <w:rsid w:val="008E472F"/>
    <w:rsid w:val="00920CD1"/>
    <w:rsid w:val="009447EA"/>
    <w:rsid w:val="00985884"/>
    <w:rsid w:val="009D428F"/>
    <w:rsid w:val="009E5A41"/>
    <w:rsid w:val="00A025D5"/>
    <w:rsid w:val="00A159A4"/>
    <w:rsid w:val="00A218DE"/>
    <w:rsid w:val="00A246C0"/>
    <w:rsid w:val="00A3196D"/>
    <w:rsid w:val="00A32B97"/>
    <w:rsid w:val="00A66C01"/>
    <w:rsid w:val="00A67F87"/>
    <w:rsid w:val="00A769C2"/>
    <w:rsid w:val="00A92E1C"/>
    <w:rsid w:val="00A95FC5"/>
    <w:rsid w:val="00AC4F54"/>
    <w:rsid w:val="00AD1323"/>
    <w:rsid w:val="00AE30E0"/>
    <w:rsid w:val="00AF550A"/>
    <w:rsid w:val="00B350D7"/>
    <w:rsid w:val="00B37855"/>
    <w:rsid w:val="00B37DCE"/>
    <w:rsid w:val="00B418FA"/>
    <w:rsid w:val="00B61D17"/>
    <w:rsid w:val="00B65B04"/>
    <w:rsid w:val="00B96137"/>
    <w:rsid w:val="00BE112F"/>
    <w:rsid w:val="00C15288"/>
    <w:rsid w:val="00C30A2A"/>
    <w:rsid w:val="00C30E7F"/>
    <w:rsid w:val="00C332FD"/>
    <w:rsid w:val="00C87912"/>
    <w:rsid w:val="00CB19DB"/>
    <w:rsid w:val="00CD0A8D"/>
    <w:rsid w:val="00CD1258"/>
    <w:rsid w:val="00D2040B"/>
    <w:rsid w:val="00D40FCA"/>
    <w:rsid w:val="00D90DFD"/>
    <w:rsid w:val="00DA695B"/>
    <w:rsid w:val="00DA7589"/>
    <w:rsid w:val="00DC1600"/>
    <w:rsid w:val="00DC607B"/>
    <w:rsid w:val="00DF2737"/>
    <w:rsid w:val="00E06C62"/>
    <w:rsid w:val="00E14326"/>
    <w:rsid w:val="00E25E0E"/>
    <w:rsid w:val="00E4382C"/>
    <w:rsid w:val="00E67B33"/>
    <w:rsid w:val="00E72018"/>
    <w:rsid w:val="00EB6822"/>
    <w:rsid w:val="00EE51DD"/>
    <w:rsid w:val="00F17C3C"/>
    <w:rsid w:val="00F84871"/>
    <w:rsid w:val="00F879B4"/>
    <w:rsid w:val="00FA5B2F"/>
    <w:rsid w:val="00FD274D"/>
    <w:rsid w:val="00FE4C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FFA8121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Standard">
    <w:name w:val="Normal"/>
    <w:qFormat/>
    <w:rsid w:val="0054313D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de-DE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B65B04"/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B65B04"/>
    <w:rPr>
      <w:rFonts w:ascii="Tahoma" w:eastAsia="Times New Roman" w:hAnsi="Tahoma" w:cs="Tahoma"/>
      <w:sz w:val="16"/>
      <w:szCs w:val="16"/>
      <w:lang w:eastAsia="de-DE"/>
    </w:rPr>
  </w:style>
  <w:style w:type="paragraph" w:styleId="Kopfzeile">
    <w:name w:val="header"/>
    <w:basedOn w:val="Standard"/>
    <w:link w:val="KopfzeileZchn"/>
    <w:uiPriority w:val="99"/>
    <w:unhideWhenUsed/>
    <w:rsid w:val="00B65B04"/>
    <w:pPr>
      <w:tabs>
        <w:tab w:val="center" w:pos="4536"/>
        <w:tab w:val="right" w:pos="9072"/>
      </w:tabs>
    </w:pPr>
  </w:style>
  <w:style w:type="character" w:customStyle="1" w:styleId="KopfzeileZchn">
    <w:name w:val="Kopfzeile Zchn"/>
    <w:basedOn w:val="Absatz-Standardschriftart"/>
    <w:link w:val="Kopfzeile"/>
    <w:uiPriority w:val="99"/>
    <w:rsid w:val="00B65B04"/>
    <w:rPr>
      <w:rFonts w:ascii="Arial" w:eastAsia="Times New Roman" w:hAnsi="Arial" w:cs="Times New Roman"/>
      <w:sz w:val="20"/>
      <w:szCs w:val="24"/>
      <w:lang w:eastAsia="de-DE"/>
    </w:rPr>
  </w:style>
  <w:style w:type="paragraph" w:styleId="Fuzeile">
    <w:name w:val="footer"/>
    <w:basedOn w:val="Standard"/>
    <w:link w:val="FuzeileZchn"/>
    <w:uiPriority w:val="99"/>
    <w:unhideWhenUsed/>
    <w:rsid w:val="00B65B04"/>
    <w:pPr>
      <w:tabs>
        <w:tab w:val="center" w:pos="4536"/>
        <w:tab w:val="right" w:pos="9072"/>
      </w:tabs>
    </w:pPr>
  </w:style>
  <w:style w:type="character" w:customStyle="1" w:styleId="FuzeileZchn">
    <w:name w:val="Fußzeile Zchn"/>
    <w:basedOn w:val="Absatz-Standardschriftart"/>
    <w:link w:val="Fuzeile"/>
    <w:uiPriority w:val="99"/>
    <w:rsid w:val="00B65B04"/>
    <w:rPr>
      <w:rFonts w:ascii="Arial" w:eastAsia="Times New Roman" w:hAnsi="Arial" w:cs="Times New Roman"/>
      <w:sz w:val="20"/>
      <w:szCs w:val="24"/>
      <w:lang w:eastAsia="de-DE"/>
    </w:rPr>
  </w:style>
  <w:style w:type="table" w:styleId="Tabellenraster">
    <w:name w:val="Table Grid"/>
    <w:basedOn w:val="NormaleTabelle"/>
    <w:uiPriority w:val="59"/>
    <w:rsid w:val="006A09F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enabsatz">
    <w:name w:val="List Paragraph"/>
    <w:basedOn w:val="Standard"/>
    <w:uiPriority w:val="34"/>
    <w:qFormat/>
    <w:rsid w:val="00635B5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9870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otnotes" Target="footnotes.xml"/><Relationship Id="rId6" Type="http://schemas.openxmlformats.org/officeDocument/2006/relationships/endnotes" Target="endnotes.xml"/><Relationship Id="rId7" Type="http://schemas.openxmlformats.org/officeDocument/2006/relationships/header" Target="header1.xml"/><Relationship Id="rId8" Type="http://schemas.openxmlformats.org/officeDocument/2006/relationships/fontTable" Target="fontTable.xml"/><Relationship Id="rId9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/Volumes/Grafik/Projekte/Stadtsiedlung%20Heilbronn/2017/170307_Stadtsiedlung_WordFormulare/vom_Kunden/Formular_Richtlinie.dotx" TargetMode="Externa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Formular_Richtlinie.dotx</Template>
  <TotalTime>0</TotalTime>
  <Pages>1</Pages>
  <Words>49</Words>
  <Characters>313</Characters>
  <Application>Microsoft Macintosh Word</Application>
  <DocSecurity>0</DocSecurity>
  <Lines>2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Stadtsiedlung Heilbronn</Company>
  <LinksUpToDate>false</LinksUpToDate>
  <CharactersWithSpaces>361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Rene Marks</dc:creator>
  <cp:lastModifiedBy>Thomas Westermann</cp:lastModifiedBy>
  <cp:revision>10</cp:revision>
  <cp:lastPrinted>2017-08-03T13:10:00Z</cp:lastPrinted>
  <dcterms:created xsi:type="dcterms:W3CDTF">2017-11-29T10:59:00Z</dcterms:created>
  <dcterms:modified xsi:type="dcterms:W3CDTF">2017-12-05T13:01:00Z</dcterms:modified>
</cp:coreProperties>
</file>